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D963" w14:textId="430D2557" w:rsidR="004A30EB" w:rsidRPr="004A30EB" w:rsidRDefault="004A30EB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  <w:b w:val="0"/>
          <w:i/>
          <w:sz w:val="20"/>
          <w:szCs w:val="20"/>
        </w:rPr>
      </w:pPr>
      <w:r w:rsidRPr="004A30EB">
        <w:rPr>
          <w:rStyle w:val="Strong"/>
          <w:b w:val="0"/>
          <w:i/>
          <w:sz w:val="20"/>
          <w:szCs w:val="20"/>
        </w:rPr>
        <w:t>Wedding Details</w:t>
      </w:r>
      <w:r w:rsidR="000A5F6F">
        <w:rPr>
          <w:rStyle w:val="Strong"/>
          <w:b w:val="0"/>
          <w:i/>
          <w:sz w:val="20"/>
          <w:szCs w:val="20"/>
        </w:rPr>
        <w:t xml:space="preserve"> – Nuptial Mass</w:t>
      </w:r>
    </w:p>
    <w:p w14:paraId="1A11904F" w14:textId="77777777" w:rsidR="003526D5" w:rsidRDefault="003526D5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</w:rPr>
      </w:pPr>
    </w:p>
    <w:p w14:paraId="2ED9E0C5" w14:textId="77777777" w:rsidR="003526D5" w:rsidRDefault="003526D5" w:rsidP="004A30EB">
      <w:pPr>
        <w:pStyle w:val="Heading1"/>
        <w:tabs>
          <w:tab w:val="clear" w:pos="4320"/>
        </w:tabs>
        <w:spacing w:before="0"/>
        <w:rPr>
          <w:rStyle w:val="Strong"/>
        </w:rPr>
      </w:pPr>
    </w:p>
    <w:p w14:paraId="7790B6A3" w14:textId="0A66381D" w:rsidR="004A30EB" w:rsidRDefault="004A30EB" w:rsidP="004A30EB">
      <w:pPr>
        <w:pStyle w:val="Heading1"/>
        <w:tabs>
          <w:tab w:val="clear" w:pos="4320"/>
        </w:tabs>
        <w:spacing w:before="0"/>
        <w:rPr>
          <w:rStyle w:val="Strong"/>
        </w:rPr>
      </w:pPr>
      <w:r>
        <w:rPr>
          <w:rStyle w:val="Strong"/>
        </w:rPr>
        <w:t xml:space="preserve">Couple: </w:t>
      </w:r>
      <w:r w:rsidR="000A5F6F">
        <w:rPr>
          <w:rStyle w:val="Strong"/>
        </w:rPr>
        <w:t>Carolyn and Jake (631-416-6403)</w:t>
      </w:r>
      <w:r>
        <w:rPr>
          <w:rStyle w:val="Strong"/>
        </w:rPr>
        <w:tab/>
        <w:t xml:space="preserve">      Date: </w:t>
      </w:r>
      <w:r w:rsidR="009A1403">
        <w:rPr>
          <w:rStyle w:val="Strong"/>
        </w:rPr>
        <w:t>S</w:t>
      </w:r>
      <w:r w:rsidR="00DE092E">
        <w:rPr>
          <w:rStyle w:val="Strong"/>
        </w:rPr>
        <w:t>atur</w:t>
      </w:r>
      <w:r w:rsidR="009A1403">
        <w:rPr>
          <w:rStyle w:val="Strong"/>
        </w:rPr>
        <w:t xml:space="preserve">day, </w:t>
      </w:r>
      <w:r w:rsidR="000A5F6F">
        <w:rPr>
          <w:rStyle w:val="Strong"/>
        </w:rPr>
        <w:t>September 12, 2026</w:t>
      </w:r>
    </w:p>
    <w:p w14:paraId="05BB7997" w14:textId="6D91B8AA" w:rsidR="004A30EB" w:rsidRDefault="00D521E1" w:rsidP="00D521E1">
      <w:pPr>
        <w:pStyle w:val="Heading4"/>
        <w:tabs>
          <w:tab w:val="clear" w:pos="4320"/>
        </w:tabs>
        <w:rPr>
          <w:rStyle w:val="Strong"/>
        </w:rPr>
      </w:pPr>
      <w:r>
        <w:rPr>
          <w:rStyle w:val="Strong"/>
        </w:rPr>
        <w:t>Officiant</w:t>
      </w:r>
      <w:r w:rsidR="00903F8F">
        <w:rPr>
          <w:rStyle w:val="Strong"/>
        </w:rPr>
        <w:t>/Presider</w:t>
      </w:r>
      <w:r>
        <w:rPr>
          <w:rStyle w:val="Strong"/>
        </w:rPr>
        <w:t xml:space="preserve">: </w:t>
      </w:r>
      <w:r w:rsidR="002447CC">
        <w:rPr>
          <w:rStyle w:val="Strong"/>
        </w:rPr>
        <w:t>Fr. Mike Rieder</w:t>
      </w:r>
      <w:r>
        <w:rPr>
          <w:rStyle w:val="Strong"/>
        </w:rPr>
        <w:tab/>
      </w:r>
      <w:r w:rsidR="004A30EB">
        <w:rPr>
          <w:rStyle w:val="Strong"/>
        </w:rPr>
        <w:t xml:space="preserve">Time: </w:t>
      </w:r>
      <w:r w:rsidR="000A5F6F">
        <w:rPr>
          <w:rStyle w:val="Strong"/>
        </w:rPr>
        <w:t>2</w:t>
      </w:r>
      <w:r w:rsidR="00DE092E">
        <w:rPr>
          <w:rStyle w:val="Strong"/>
        </w:rPr>
        <w:t>:</w:t>
      </w:r>
      <w:r>
        <w:rPr>
          <w:rStyle w:val="Strong"/>
        </w:rPr>
        <w:t>0</w:t>
      </w:r>
      <w:r w:rsidR="00DE092E">
        <w:rPr>
          <w:rStyle w:val="Strong"/>
        </w:rPr>
        <w:t xml:space="preserve">0 </w:t>
      </w:r>
      <w:r>
        <w:rPr>
          <w:rStyle w:val="Strong"/>
        </w:rPr>
        <w:t>P</w:t>
      </w:r>
      <w:r w:rsidR="00DE092E">
        <w:rPr>
          <w:rStyle w:val="Strong"/>
        </w:rPr>
        <w:t>M</w:t>
      </w:r>
      <w:r w:rsidR="004A30EB">
        <w:rPr>
          <w:rStyle w:val="Strong"/>
        </w:rPr>
        <w:t xml:space="preserve"> </w:t>
      </w:r>
    </w:p>
    <w:p w14:paraId="626470C7" w14:textId="49FC403B" w:rsidR="000A295F" w:rsidRDefault="000B054F">
      <w:pPr>
        <w:pStyle w:val="Heading3"/>
        <w:spacing w:line="240" w:lineRule="auto"/>
        <w:rPr>
          <w:sz w:val="36"/>
        </w:rPr>
      </w:pPr>
      <w:r>
        <w:rPr>
          <w:rStyle w:val="Strong"/>
          <w:sz w:val="36"/>
        </w:rPr>
        <w:t xml:space="preserve">Music Selections for </w:t>
      </w:r>
      <w:r w:rsidR="00BA60FD">
        <w:rPr>
          <w:rStyle w:val="Strong"/>
          <w:sz w:val="36"/>
        </w:rPr>
        <w:t>Nuptial Mass</w:t>
      </w:r>
    </w:p>
    <w:p w14:paraId="42476653" w14:textId="77777777" w:rsidR="00FC2FFC" w:rsidRDefault="000A295F" w:rsidP="00FC2FFC">
      <w:pPr>
        <w:tabs>
          <w:tab w:val="center" w:pos="4320"/>
          <w:tab w:val="right" w:pos="8640"/>
        </w:tabs>
        <w:spacing w:line="480" w:lineRule="auto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 </w:t>
      </w:r>
    </w:p>
    <w:p w14:paraId="1160E725" w14:textId="1FDC7B9D" w:rsidR="00173494" w:rsidRPr="00BA60FD" w:rsidRDefault="009A1403" w:rsidP="00BA60FD">
      <w:pPr>
        <w:tabs>
          <w:tab w:val="center" w:pos="4320"/>
          <w:tab w:val="center" w:pos="6120"/>
          <w:tab w:val="right" w:pos="8640"/>
        </w:tabs>
        <w:spacing w:line="360" w:lineRule="auto"/>
        <w:rPr>
          <w:color w:val="000000"/>
        </w:rPr>
      </w:pPr>
      <w:r>
        <w:rPr>
          <w:color w:val="000000"/>
        </w:rPr>
        <w:t>Procession of Attendants:</w:t>
      </w:r>
      <w:r w:rsidR="00D521E1">
        <w:rPr>
          <w:color w:val="000000"/>
        </w:rPr>
        <w:tab/>
      </w:r>
      <w:r w:rsidR="002447CC">
        <w:rPr>
          <w:color w:val="000000"/>
        </w:rPr>
        <w:t>Trumpet Voluntary</w:t>
      </w:r>
      <w:r>
        <w:rPr>
          <w:color w:val="000000"/>
        </w:rPr>
        <w:tab/>
      </w:r>
      <w:r>
        <w:rPr>
          <w:color w:val="000000"/>
        </w:rPr>
        <w:tab/>
        <w:t>(</w:t>
      </w:r>
      <w:r w:rsidR="002447CC">
        <w:rPr>
          <w:color w:val="000000"/>
        </w:rPr>
        <w:t>Jeremiah Clarke</w:t>
      </w:r>
      <w:r>
        <w:rPr>
          <w:color w:val="000000"/>
        </w:rPr>
        <w:t>)</w:t>
      </w:r>
    </w:p>
    <w:p w14:paraId="3DEA3EFF" w14:textId="3726189E" w:rsidR="00173494" w:rsidRPr="00BA60FD" w:rsidRDefault="000A295F" w:rsidP="00BA60FD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Procession of Bride:</w:t>
      </w:r>
      <w:r>
        <w:rPr>
          <w:color w:val="000000"/>
        </w:rPr>
        <w:tab/>
      </w:r>
      <w:r w:rsidR="009A1403">
        <w:rPr>
          <w:color w:val="000000"/>
        </w:rPr>
        <w:t>Bridal Chorus</w:t>
      </w:r>
      <w:r w:rsidR="009A1403">
        <w:rPr>
          <w:color w:val="000000"/>
        </w:rPr>
        <w:tab/>
      </w:r>
      <w:r w:rsidR="00B71A26">
        <w:rPr>
          <w:color w:val="000000"/>
        </w:rPr>
        <w:tab/>
        <w:t>(</w:t>
      </w:r>
      <w:r w:rsidR="009A1403">
        <w:rPr>
          <w:color w:val="000000"/>
        </w:rPr>
        <w:t>Richard Wagner</w:t>
      </w:r>
      <w:r w:rsidR="00B71A26">
        <w:rPr>
          <w:color w:val="000000"/>
        </w:rPr>
        <w:t>)</w:t>
      </w:r>
    </w:p>
    <w:p w14:paraId="665B6624" w14:textId="5DFCBA73" w:rsidR="00BA60FD" w:rsidRPr="00BA60FD" w:rsidRDefault="00BA60FD" w:rsidP="00BA60FD">
      <w:pPr>
        <w:tabs>
          <w:tab w:val="center" w:pos="4320"/>
          <w:tab w:val="right" w:pos="8640"/>
        </w:tabs>
        <w:spacing w:line="360" w:lineRule="auto"/>
        <w:jc w:val="center"/>
        <w:rPr>
          <w:bCs/>
          <w:color w:val="000000"/>
          <w:u w:val="single"/>
        </w:rPr>
      </w:pPr>
      <w:r w:rsidRPr="00BA60FD">
        <w:rPr>
          <w:bCs/>
          <w:color w:val="000000"/>
          <w:u w:val="single"/>
        </w:rPr>
        <w:t>Liturgy of the Word</w:t>
      </w:r>
    </w:p>
    <w:p w14:paraId="2A1D33D8" w14:textId="24CCF839" w:rsidR="000A295F" w:rsidRPr="009A1403" w:rsidRDefault="009A1403" w:rsidP="00BA60FD">
      <w:pPr>
        <w:tabs>
          <w:tab w:val="center" w:pos="4320"/>
          <w:tab w:val="right" w:pos="8640"/>
        </w:tabs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First Reading</w:t>
      </w:r>
    </w:p>
    <w:p w14:paraId="3D5A9EA4" w14:textId="77777777" w:rsidR="000A295F" w:rsidRDefault="000A295F" w:rsidP="00BA60FD">
      <w:pPr>
        <w:tabs>
          <w:tab w:val="center" w:pos="4320"/>
          <w:tab w:val="right" w:pos="8640"/>
        </w:tabs>
        <w:spacing w:line="360" w:lineRule="auto"/>
        <w:rPr>
          <w:color w:val="000000"/>
        </w:rPr>
      </w:pPr>
      <w:r>
        <w:rPr>
          <w:color w:val="000000"/>
        </w:rPr>
        <w:t>Respons</w:t>
      </w:r>
      <w:r w:rsidR="009A1403">
        <w:rPr>
          <w:color w:val="000000"/>
        </w:rPr>
        <w:t>orial Psalm</w:t>
      </w:r>
      <w:r>
        <w:rPr>
          <w:color w:val="000000"/>
        </w:rPr>
        <w:t>:            </w:t>
      </w:r>
      <w:r>
        <w:rPr>
          <w:color w:val="000000"/>
        </w:rPr>
        <w:tab/>
      </w:r>
      <w:r w:rsidR="00B71A26">
        <w:rPr>
          <w:color w:val="000000"/>
        </w:rPr>
        <w:t>The Hand of the Lord Feeds Us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Chris </w:t>
      </w:r>
      <w:r w:rsidR="00B71A26">
        <w:rPr>
          <w:color w:val="000000"/>
        </w:rPr>
        <w:t>Catalano)</w:t>
      </w:r>
    </w:p>
    <w:p w14:paraId="5884C3C2" w14:textId="77777777" w:rsidR="000A295F" w:rsidRPr="009A1403" w:rsidRDefault="009A1403" w:rsidP="00BA60FD">
      <w:pPr>
        <w:tabs>
          <w:tab w:val="center" w:pos="4320"/>
          <w:tab w:val="right" w:pos="8640"/>
        </w:tabs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Second Reading</w:t>
      </w:r>
    </w:p>
    <w:p w14:paraId="7856BC92" w14:textId="15FE3344" w:rsidR="000A295F" w:rsidRDefault="000A295F" w:rsidP="00BA60FD">
      <w:pPr>
        <w:tabs>
          <w:tab w:val="center" w:pos="4320"/>
          <w:tab w:val="right" w:pos="8640"/>
        </w:tabs>
        <w:spacing w:line="360" w:lineRule="auto"/>
        <w:rPr>
          <w:color w:val="000000"/>
        </w:rPr>
      </w:pPr>
      <w:r>
        <w:rPr>
          <w:color w:val="000000"/>
        </w:rPr>
        <w:t>Gospel Acclamation:</w:t>
      </w:r>
      <w:r>
        <w:rPr>
          <w:color w:val="000000"/>
        </w:rPr>
        <w:tab/>
      </w:r>
      <w:r w:rsidR="00B71A26">
        <w:rPr>
          <w:color w:val="000000"/>
        </w:rPr>
        <w:t>sung</w:t>
      </w:r>
      <w:r w:rsidR="00DC76B4">
        <w:rPr>
          <w:color w:val="000000"/>
        </w:rPr>
        <w:t xml:space="preserve"> (</w:t>
      </w:r>
      <w:r w:rsidR="002447CC">
        <w:rPr>
          <w:color w:val="000000"/>
        </w:rPr>
        <w:t>Alleluia</w:t>
      </w:r>
      <w:r w:rsidR="00DC76B4">
        <w:rPr>
          <w:color w:val="000000"/>
        </w:rPr>
        <w:t>)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Steven </w:t>
      </w:r>
      <w:r w:rsidR="00B71A26">
        <w:rPr>
          <w:color w:val="000000"/>
        </w:rPr>
        <w:t>Janco)</w:t>
      </w:r>
    </w:p>
    <w:p w14:paraId="328D17BD" w14:textId="77777777" w:rsidR="000A295F" w:rsidRPr="009A1403" w:rsidRDefault="009A1403" w:rsidP="00BA60FD">
      <w:pPr>
        <w:tabs>
          <w:tab w:val="center" w:pos="4320"/>
          <w:tab w:val="right" w:pos="8640"/>
        </w:tabs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Gospel</w:t>
      </w:r>
    </w:p>
    <w:p w14:paraId="69D47A4F" w14:textId="77777777" w:rsid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>
        <w:rPr>
          <w:color w:val="000000"/>
        </w:rPr>
        <w:t>Homily</w:t>
      </w:r>
    </w:p>
    <w:p w14:paraId="5B38BD69" w14:textId="5EDF78FA" w:rsidR="00ED193E" w:rsidRPr="00BA60FD" w:rsidRDefault="009A1403" w:rsidP="00D521E1">
      <w:pPr>
        <w:tabs>
          <w:tab w:val="center" w:pos="4320"/>
          <w:tab w:val="right" w:pos="8640"/>
        </w:tabs>
        <w:spacing w:line="480" w:lineRule="auto"/>
        <w:jc w:val="center"/>
        <w:rPr>
          <w:bCs/>
          <w:color w:val="000000"/>
          <w:u w:val="single"/>
        </w:rPr>
      </w:pPr>
      <w:r w:rsidRPr="00BA60FD">
        <w:rPr>
          <w:bCs/>
          <w:color w:val="000000"/>
          <w:u w:val="single"/>
        </w:rPr>
        <w:t>Rite of Marriage</w:t>
      </w:r>
    </w:p>
    <w:p w14:paraId="05CD1DEE" w14:textId="77777777" w:rsidR="000A5F6F" w:rsidRPr="00CA0E99" w:rsidRDefault="000A5F6F" w:rsidP="000A5F6F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CA0E99">
        <w:rPr>
          <w:color w:val="000000"/>
        </w:rPr>
        <w:t>Prayer of the Faithful</w:t>
      </w:r>
      <w:r>
        <w:rPr>
          <w:color w:val="000000"/>
        </w:rPr>
        <w:t xml:space="preserve"> (Universal Prayer)</w:t>
      </w:r>
    </w:p>
    <w:p w14:paraId="1711944D" w14:textId="5AF275F2" w:rsidR="00173494" w:rsidRPr="00BA60FD" w:rsidRDefault="009A1403" w:rsidP="00BA60FD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Unity Candle</w:t>
      </w:r>
      <w:r w:rsidR="000A295F">
        <w:rPr>
          <w:color w:val="000000"/>
        </w:rPr>
        <w:t>:</w:t>
      </w:r>
      <w:r w:rsidR="000A5F6F">
        <w:rPr>
          <w:color w:val="000000"/>
        </w:rPr>
        <w:tab/>
      </w:r>
      <w:r w:rsidR="000A5F6F" w:rsidRPr="000A5F6F">
        <w:rPr>
          <w:i/>
          <w:iCs/>
          <w:color w:val="000000"/>
        </w:rPr>
        <w:t>instrumental music or</w:t>
      </w:r>
      <w:r w:rsidR="000A5F6F">
        <w:rPr>
          <w:color w:val="000000"/>
        </w:rPr>
        <w:t xml:space="preserve"> God Is Love</w:t>
      </w:r>
      <w:r w:rsidR="00B71A26">
        <w:rPr>
          <w:color w:val="000000"/>
        </w:rPr>
        <w:tab/>
      </w:r>
    </w:p>
    <w:p w14:paraId="5139271A" w14:textId="1018DC6D" w:rsidR="00BA60FD" w:rsidRPr="00BA60FD" w:rsidRDefault="00BA60FD" w:rsidP="00BA60FD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  <w:u w:val="single"/>
        </w:rPr>
      </w:pPr>
      <w:r w:rsidRPr="00BA60FD">
        <w:rPr>
          <w:color w:val="000000"/>
          <w:u w:val="single"/>
        </w:rPr>
        <w:t>Liturgy of the Eucharist</w:t>
      </w:r>
    </w:p>
    <w:p w14:paraId="47814851" w14:textId="03EA5E88" w:rsidR="000A5F6F" w:rsidRDefault="000A5F6F" w:rsidP="00BA60FD">
      <w:pPr>
        <w:tabs>
          <w:tab w:val="center" w:pos="4320"/>
          <w:tab w:val="right" w:pos="8640"/>
        </w:tabs>
        <w:spacing w:line="360" w:lineRule="auto"/>
        <w:rPr>
          <w:color w:val="000000"/>
        </w:rPr>
      </w:pPr>
      <w:r>
        <w:rPr>
          <w:color w:val="000000"/>
        </w:rPr>
        <w:t>Preparation</w:t>
      </w:r>
      <w:r>
        <w:rPr>
          <w:color w:val="000000"/>
        </w:rPr>
        <w:t>:</w:t>
      </w:r>
      <w:r>
        <w:rPr>
          <w:color w:val="000000"/>
        </w:rPr>
        <w:tab/>
        <w:t>The Wedding Song</w:t>
      </w:r>
      <w:r>
        <w:rPr>
          <w:color w:val="000000"/>
        </w:rPr>
        <w:tab/>
        <w:t>(Noel Paul Stookey)</w:t>
      </w:r>
    </w:p>
    <w:p w14:paraId="50D6481F" w14:textId="5BD151E9" w:rsidR="000A5F6F" w:rsidRDefault="000A5F6F" w:rsidP="00BA60FD">
      <w:pPr>
        <w:tabs>
          <w:tab w:val="center" w:pos="4320"/>
          <w:tab w:val="center" w:pos="6120"/>
          <w:tab w:val="right" w:pos="8640"/>
        </w:tabs>
        <w:spacing w:line="360" w:lineRule="auto"/>
        <w:rPr>
          <w:color w:val="000000"/>
        </w:rPr>
      </w:pPr>
      <w:r>
        <w:rPr>
          <w:color w:val="000000"/>
        </w:rPr>
        <w:t>Eucharistic Acclamations:</w:t>
      </w:r>
      <w:r>
        <w:rPr>
          <w:color w:val="000000"/>
        </w:rPr>
        <w:tab/>
        <w:t>sung</w:t>
      </w:r>
    </w:p>
    <w:p w14:paraId="21277A30" w14:textId="199BD58C" w:rsidR="000A5F6F" w:rsidRDefault="000A5F6F" w:rsidP="00BA60FD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Lamb of God:</w:t>
      </w:r>
      <w:r>
        <w:rPr>
          <w:color w:val="000000"/>
        </w:rPr>
        <w:tab/>
        <w:t>sung</w:t>
      </w:r>
    </w:p>
    <w:p w14:paraId="09941E9B" w14:textId="4CD25A07" w:rsidR="000A5F6F" w:rsidRDefault="000A5F6F" w:rsidP="00BA60FD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Communion:</w:t>
      </w:r>
      <w:r>
        <w:rPr>
          <w:color w:val="000000"/>
        </w:rPr>
        <w:tab/>
        <w:t>One Love Released</w:t>
      </w:r>
      <w:r w:rsidR="00BA60FD">
        <w:rPr>
          <w:color w:val="000000"/>
        </w:rPr>
        <w:tab/>
      </w:r>
      <w:r w:rsidR="00BA60FD">
        <w:rPr>
          <w:color w:val="000000"/>
        </w:rPr>
        <w:tab/>
        <w:t>#802, Journeysongs</w:t>
      </w:r>
    </w:p>
    <w:p w14:paraId="3D5166F9" w14:textId="1DA7FE5F" w:rsidR="000A295F" w:rsidRDefault="000A295F" w:rsidP="00BA60FD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Recessional:</w:t>
      </w:r>
      <w:r>
        <w:rPr>
          <w:color w:val="000000"/>
        </w:rPr>
        <w:tab/>
      </w:r>
      <w:r w:rsidR="009A1403">
        <w:rPr>
          <w:color w:val="000000"/>
        </w:rPr>
        <w:t>Wedding March</w:t>
      </w:r>
      <w:r w:rsidR="00B71A26">
        <w:rPr>
          <w:color w:val="000000"/>
        </w:rPr>
        <w:tab/>
      </w:r>
      <w:r w:rsidR="00B71A26">
        <w:rPr>
          <w:color w:val="000000"/>
        </w:rPr>
        <w:tab/>
        <w:t>(</w:t>
      </w:r>
      <w:r w:rsidR="009A1403">
        <w:rPr>
          <w:color w:val="000000"/>
        </w:rPr>
        <w:t>Felix Mendelssohn</w:t>
      </w:r>
      <w:r w:rsidR="00B71A26">
        <w:rPr>
          <w:color w:val="000000"/>
        </w:rPr>
        <w:t>)</w:t>
      </w:r>
    </w:p>
    <w:p w14:paraId="76E8288F" w14:textId="77777777" w:rsidR="005364BA" w:rsidRDefault="005364BA" w:rsidP="00BA60FD">
      <w:pPr>
        <w:tabs>
          <w:tab w:val="center" w:pos="4320"/>
          <w:tab w:val="center" w:pos="6120"/>
          <w:tab w:val="right" w:pos="8640"/>
        </w:tabs>
        <w:spacing w:line="360" w:lineRule="auto"/>
        <w:rPr>
          <w:color w:val="000000"/>
        </w:rPr>
      </w:pPr>
    </w:p>
    <w:p w14:paraId="4368E871" w14:textId="4BCCD56B" w:rsidR="005364BA" w:rsidRPr="00BA60FD" w:rsidRDefault="00D521E1" w:rsidP="005364BA">
      <w:pPr>
        <w:tabs>
          <w:tab w:val="center" w:pos="4320"/>
          <w:tab w:val="center" w:pos="6120"/>
          <w:tab w:val="right" w:pos="8640"/>
        </w:tabs>
        <w:spacing w:line="480" w:lineRule="auto"/>
        <w:jc w:val="center"/>
        <w:rPr>
          <w:b/>
          <w:color w:val="000000"/>
          <w:sz w:val="32"/>
          <w:szCs w:val="32"/>
        </w:rPr>
      </w:pPr>
      <w:r w:rsidRPr="00BA60FD">
        <w:rPr>
          <w:b/>
          <w:color w:val="000000"/>
          <w:sz w:val="32"/>
          <w:szCs w:val="32"/>
        </w:rPr>
        <w:t>Wedding Rehearsal</w:t>
      </w:r>
      <w:r w:rsidR="005364BA" w:rsidRPr="00BA60FD">
        <w:rPr>
          <w:b/>
          <w:color w:val="000000"/>
          <w:sz w:val="32"/>
          <w:szCs w:val="32"/>
        </w:rPr>
        <w:t>:</w:t>
      </w:r>
      <w:r w:rsidR="002447CC" w:rsidRPr="00BA60FD">
        <w:rPr>
          <w:b/>
          <w:color w:val="000000"/>
          <w:sz w:val="32"/>
          <w:szCs w:val="32"/>
        </w:rPr>
        <w:t xml:space="preserve"> </w:t>
      </w:r>
      <w:r w:rsidR="005364BA" w:rsidRPr="00BA60FD">
        <w:rPr>
          <w:b/>
          <w:color w:val="000000"/>
          <w:sz w:val="32"/>
          <w:szCs w:val="32"/>
        </w:rPr>
        <w:tab/>
      </w:r>
      <w:r w:rsidR="000A5F6F" w:rsidRPr="00BA60FD">
        <w:rPr>
          <w:b/>
          <w:color w:val="000000"/>
          <w:sz w:val="32"/>
          <w:szCs w:val="32"/>
        </w:rPr>
        <w:t>Thursday</w:t>
      </w:r>
      <w:r w:rsidRPr="00BA60FD">
        <w:rPr>
          <w:b/>
          <w:color w:val="000000"/>
          <w:sz w:val="32"/>
          <w:szCs w:val="32"/>
        </w:rPr>
        <w:t xml:space="preserve">, </w:t>
      </w:r>
      <w:r w:rsidR="000A5F6F" w:rsidRPr="00BA60FD">
        <w:rPr>
          <w:b/>
          <w:color w:val="000000"/>
          <w:sz w:val="32"/>
          <w:szCs w:val="32"/>
        </w:rPr>
        <w:t>September 10, 2026</w:t>
      </w:r>
      <w:r w:rsidRPr="00BA60FD">
        <w:rPr>
          <w:b/>
          <w:color w:val="000000"/>
          <w:sz w:val="32"/>
          <w:szCs w:val="32"/>
        </w:rPr>
        <w:t xml:space="preserve"> – </w:t>
      </w:r>
      <w:r w:rsidR="000A5F6F" w:rsidRPr="00BA60FD">
        <w:rPr>
          <w:b/>
          <w:color w:val="000000"/>
          <w:sz w:val="32"/>
          <w:szCs w:val="32"/>
        </w:rPr>
        <w:t>5</w:t>
      </w:r>
      <w:r w:rsidRPr="00BA60FD">
        <w:rPr>
          <w:b/>
          <w:color w:val="000000"/>
          <w:sz w:val="32"/>
          <w:szCs w:val="32"/>
        </w:rPr>
        <w:t>:00 pm</w:t>
      </w:r>
      <w:r w:rsidR="002447CC" w:rsidRPr="00BA60FD">
        <w:rPr>
          <w:b/>
          <w:color w:val="000000"/>
          <w:sz w:val="32"/>
          <w:szCs w:val="32"/>
        </w:rPr>
        <w:t xml:space="preserve"> </w:t>
      </w:r>
    </w:p>
    <w:sectPr w:rsidR="005364BA" w:rsidRPr="00BA60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26"/>
    <w:rsid w:val="000A295F"/>
    <w:rsid w:val="000A5F6F"/>
    <w:rsid w:val="000B054F"/>
    <w:rsid w:val="00152BC3"/>
    <w:rsid w:val="00173494"/>
    <w:rsid w:val="002447CC"/>
    <w:rsid w:val="00315899"/>
    <w:rsid w:val="003526D5"/>
    <w:rsid w:val="0036269E"/>
    <w:rsid w:val="003C49C1"/>
    <w:rsid w:val="004A30EB"/>
    <w:rsid w:val="004E05FB"/>
    <w:rsid w:val="0053315F"/>
    <w:rsid w:val="005364BA"/>
    <w:rsid w:val="0057582D"/>
    <w:rsid w:val="005C4317"/>
    <w:rsid w:val="00651E6E"/>
    <w:rsid w:val="00677220"/>
    <w:rsid w:val="008A3C12"/>
    <w:rsid w:val="008C4253"/>
    <w:rsid w:val="00903F8F"/>
    <w:rsid w:val="00940D0A"/>
    <w:rsid w:val="009A1403"/>
    <w:rsid w:val="00A6457E"/>
    <w:rsid w:val="00B20A68"/>
    <w:rsid w:val="00B4308A"/>
    <w:rsid w:val="00B71A26"/>
    <w:rsid w:val="00BA60FD"/>
    <w:rsid w:val="00CA0E99"/>
    <w:rsid w:val="00D521E1"/>
    <w:rsid w:val="00DA48BD"/>
    <w:rsid w:val="00DC76B4"/>
    <w:rsid w:val="00DE092E"/>
    <w:rsid w:val="00ED193E"/>
    <w:rsid w:val="00F068CE"/>
    <w:rsid w:val="00F31745"/>
    <w:rsid w:val="00F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BEA81"/>
  <w15:chartTrackingRefBased/>
  <w15:docId w15:val="{9ED9CD1A-5DD6-4A0C-B8AA-5CA4835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320"/>
        <w:tab w:val="right" w:pos="8640"/>
      </w:tabs>
      <w:spacing w:before="240"/>
      <w:outlineLvl w:val="0"/>
    </w:pPr>
    <w:rPr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center" w:pos="4320"/>
        <w:tab w:val="right" w:pos="8640"/>
      </w:tabs>
      <w:outlineLvl w:val="1"/>
    </w:pPr>
    <w:rPr>
      <w:color w:val="000000"/>
    </w:rPr>
  </w:style>
  <w:style w:type="paragraph" w:styleId="Heading3">
    <w:name w:val="heading 3"/>
    <w:basedOn w:val="Normal"/>
    <w:next w:val="Normal"/>
    <w:qFormat/>
    <w:pPr>
      <w:keepNext/>
      <w:tabs>
        <w:tab w:val="center" w:pos="4320"/>
        <w:tab w:val="right" w:pos="8640"/>
      </w:tabs>
      <w:spacing w:before="240" w:line="480" w:lineRule="auto"/>
      <w:jc w:val="center"/>
      <w:outlineLvl w:val="2"/>
    </w:pPr>
    <w:rPr>
      <w:color w:val="000000"/>
    </w:rPr>
  </w:style>
  <w:style w:type="paragraph" w:styleId="Heading4">
    <w:name w:val="heading 4"/>
    <w:basedOn w:val="Normal"/>
    <w:next w:val="Normal"/>
    <w:qFormat/>
    <w:pPr>
      <w:keepNext/>
      <w:tabs>
        <w:tab w:val="center" w:pos="4320"/>
        <w:tab w:val="right" w:pos="8640"/>
      </w:tabs>
      <w:spacing w:line="48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yshortcuts">
    <w:name w:val="yshortcuts"/>
    <w:basedOn w:val="DefaultParagraphFont"/>
    <w:rsid w:val="00FC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chService\Desktop\NuptialMass-OrderofSv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NuptialMass-OrderofSvc.dot</Template>
  <TotalTime>12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Music Selections for Your Wedding</vt:lpstr>
    </vt:vector>
  </TitlesOfParts>
  <Company>St Joseph Church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Selections for Your Wedding</dc:title>
  <dc:subject/>
  <dc:creator>-</dc:creator>
  <cp:keywords/>
  <dc:description/>
  <cp:lastModifiedBy>Mike Keller</cp:lastModifiedBy>
  <cp:revision>3</cp:revision>
  <cp:lastPrinted>2026-08-11T21:01:00Z</cp:lastPrinted>
  <dcterms:created xsi:type="dcterms:W3CDTF">2026-08-11T21:01:00Z</dcterms:created>
  <dcterms:modified xsi:type="dcterms:W3CDTF">2026-08-11T21:03:00Z</dcterms:modified>
</cp:coreProperties>
</file>