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D6" w:rsidRPr="00A307E8" w:rsidRDefault="001A7AD6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1A7AD6" w:rsidRDefault="001A7AD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Twenty-Fourth Sunday in Ordinary Time</w:t>
      </w:r>
    </w:p>
    <w:p w:rsidR="001A7AD6" w:rsidRDefault="001A7AD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13 September 2015</w:t>
      </w:r>
    </w:p>
    <w:p w:rsidR="001A7AD6" w:rsidRDefault="001A7AD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</w:p>
    <w:p w:rsidR="001A7AD6" w:rsidRDefault="001A7AD6" w:rsidP="005560D1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Gather Us In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 xml:space="preserve">#302,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1A7AD6" w:rsidRDefault="001A7AD6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>
        <w:rPr>
          <w:rFonts w:ascii="Arial" w:hAnsi="Arial"/>
          <w:sz w:val="18"/>
          <w:szCs w:val="18"/>
          <w:highlight w:val="white"/>
        </w:rPr>
        <w:t>27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  <w:highlight w:val="white"/>
            </w:rPr>
            <w:t>Walker</w:t>
          </w:r>
        </w:smartTag>
      </w:smartTag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686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1A7AD6" w:rsidRDefault="001A7AD6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Open My Eyes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 xml:space="preserve">#395, </w:t>
      </w:r>
      <w:r>
        <w:rPr>
          <w:rFonts w:ascii="Arial" w:hAnsi="Arial"/>
          <w:sz w:val="18"/>
          <w:highlight w:val="white"/>
        </w:rPr>
        <w:t>Music Issue</w:t>
      </w:r>
      <w:bookmarkStart w:id="0" w:name="_GoBack"/>
      <w:bookmarkEnd w:id="0"/>
    </w:p>
    <w:p w:rsidR="001A7AD6" w:rsidRDefault="001A7AD6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 w:rsidP="00CF72E6">
      <w:pPr>
        <w:pStyle w:val="296"/>
        <w:tabs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Ubi Caritas</w:t>
      </w:r>
      <w:r>
        <w:rPr>
          <w:rFonts w:ascii="Arial" w:hAnsi="Arial"/>
          <w:sz w:val="24"/>
          <w:highlight w:val="white"/>
        </w:rPr>
        <w:tab/>
      </w:r>
      <w:r w:rsidRPr="00CF72E6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  <w:t xml:space="preserve">#482, </w:t>
      </w:r>
      <w:r>
        <w:rPr>
          <w:rFonts w:ascii="Arial" w:hAnsi="Arial"/>
          <w:sz w:val="18"/>
          <w:highlight w:val="white"/>
        </w:rPr>
        <w:t>Music Issue</w:t>
      </w:r>
    </w:p>
    <w:p w:rsidR="001A7AD6" w:rsidRPr="00801FF9" w:rsidRDefault="001A7AD6" w:rsidP="005560D1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25545F">
        <w:rPr>
          <w:rFonts w:ascii="Arial" w:hAnsi="Arial"/>
          <w:b/>
          <w:sz w:val="16"/>
          <w:szCs w:val="16"/>
          <w:highlight w:val="white"/>
        </w:rPr>
        <w:t>10:30 Choir Anthem:</w:t>
      </w: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highlight w:val="white"/>
        </w:rPr>
        <w:t>In Christ Alone</w:t>
      </w:r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  <w:t>#</w:t>
      </w:r>
      <w:r>
        <w:rPr>
          <w:rFonts w:ascii="Arial" w:hAnsi="Arial"/>
          <w:highlight w:val="white"/>
        </w:rPr>
        <w:t>414</w:t>
      </w:r>
      <w:r w:rsidRPr="00EB51F6">
        <w:rPr>
          <w:rFonts w:ascii="Arial" w:hAnsi="Arial"/>
          <w:highlight w:val="white"/>
        </w:rPr>
        <w:t xml:space="preserve">, </w:t>
      </w:r>
      <w:r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1A7AD6" w:rsidRPr="002B4C06" w:rsidRDefault="001A7AD6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How Can I Keep From Singing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>
        <w:rPr>
          <w:rFonts w:ascii="Arial" w:hAnsi="Arial"/>
          <w:sz w:val="24"/>
          <w:szCs w:val="24"/>
          <w:highlight w:val="white"/>
        </w:rPr>
        <w:t>441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1A7AD6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AD6" w:rsidRDefault="001A7AD6">
      <w:r>
        <w:separator/>
      </w:r>
    </w:p>
  </w:endnote>
  <w:endnote w:type="continuationSeparator" w:id="0">
    <w:p w:rsidR="001A7AD6" w:rsidRDefault="001A7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AD6" w:rsidRDefault="001A7AD6">
      <w:r>
        <w:separator/>
      </w:r>
    </w:p>
  </w:footnote>
  <w:footnote w:type="continuationSeparator" w:id="0">
    <w:p w:rsidR="001A7AD6" w:rsidRDefault="001A7A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92E"/>
    <w:rsid w:val="000355BA"/>
    <w:rsid w:val="00043AEE"/>
    <w:rsid w:val="00055ADD"/>
    <w:rsid w:val="000B7D65"/>
    <w:rsid w:val="000E007C"/>
    <w:rsid w:val="00107ACD"/>
    <w:rsid w:val="001201C8"/>
    <w:rsid w:val="00132EA0"/>
    <w:rsid w:val="001A525E"/>
    <w:rsid w:val="001A7AD6"/>
    <w:rsid w:val="001C1845"/>
    <w:rsid w:val="002062C9"/>
    <w:rsid w:val="002167AE"/>
    <w:rsid w:val="002228B8"/>
    <w:rsid w:val="00232DB7"/>
    <w:rsid w:val="00251C23"/>
    <w:rsid w:val="0025545F"/>
    <w:rsid w:val="002568E1"/>
    <w:rsid w:val="00276F9F"/>
    <w:rsid w:val="00292883"/>
    <w:rsid w:val="002B4C06"/>
    <w:rsid w:val="002B5CBB"/>
    <w:rsid w:val="002C697E"/>
    <w:rsid w:val="002D2AC6"/>
    <w:rsid w:val="003236C9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560D1"/>
    <w:rsid w:val="00557A0D"/>
    <w:rsid w:val="0056410E"/>
    <w:rsid w:val="0059674B"/>
    <w:rsid w:val="005D084F"/>
    <w:rsid w:val="005E74D5"/>
    <w:rsid w:val="00600A45"/>
    <w:rsid w:val="00611D12"/>
    <w:rsid w:val="00672E17"/>
    <w:rsid w:val="006926E9"/>
    <w:rsid w:val="00695FC7"/>
    <w:rsid w:val="006A0025"/>
    <w:rsid w:val="006B43F4"/>
    <w:rsid w:val="006E393C"/>
    <w:rsid w:val="00703BC0"/>
    <w:rsid w:val="0070667D"/>
    <w:rsid w:val="00715A97"/>
    <w:rsid w:val="00730E2A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7F3B77"/>
    <w:rsid w:val="00800BEE"/>
    <w:rsid w:val="00801FF9"/>
    <w:rsid w:val="009173E9"/>
    <w:rsid w:val="0091775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AD0"/>
    <w:rsid w:val="00A53DD3"/>
    <w:rsid w:val="00A821D5"/>
    <w:rsid w:val="00A9142C"/>
    <w:rsid w:val="00A93077"/>
    <w:rsid w:val="00AA4DBA"/>
    <w:rsid w:val="00AE4A26"/>
    <w:rsid w:val="00B322FE"/>
    <w:rsid w:val="00B364E2"/>
    <w:rsid w:val="00B52B1B"/>
    <w:rsid w:val="00B6135A"/>
    <w:rsid w:val="00B61A5F"/>
    <w:rsid w:val="00C040B3"/>
    <w:rsid w:val="00C3328A"/>
    <w:rsid w:val="00C464F5"/>
    <w:rsid w:val="00C7712F"/>
    <w:rsid w:val="00CC0422"/>
    <w:rsid w:val="00CF609A"/>
    <w:rsid w:val="00CF72E6"/>
    <w:rsid w:val="00D01759"/>
    <w:rsid w:val="00D03815"/>
    <w:rsid w:val="00D21EFC"/>
    <w:rsid w:val="00D333B8"/>
    <w:rsid w:val="00D44B6A"/>
    <w:rsid w:val="00DF4A4E"/>
    <w:rsid w:val="00E73580"/>
    <w:rsid w:val="00EB51F6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A011B"/>
    <w:rPr>
      <w:rFonts w:ascii="Segoe UI" w:hAnsi="Segoe UI" w:cs="Times New Roman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36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99</Words>
  <Characters>570</Characters>
  <Application>Microsoft Office Outlook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-</cp:lastModifiedBy>
  <cp:revision>8</cp:revision>
  <cp:lastPrinted>2015-09-12T20:26:00Z</cp:lastPrinted>
  <dcterms:created xsi:type="dcterms:W3CDTF">2015-09-12T20:26:00Z</dcterms:created>
  <dcterms:modified xsi:type="dcterms:W3CDTF">2015-09-12T22:28:00Z</dcterms:modified>
</cp:coreProperties>
</file>