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F34" w:rsidRPr="00A307E8" w:rsidRDefault="00643F34" w:rsidP="00132EA0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480" w:lineRule="auto"/>
        <w:jc w:val="center"/>
        <w:rPr>
          <w:rFonts w:ascii="Lucida Sans" w:hAnsi="Lucida Sans" w:cs="Tahoma"/>
          <w:i/>
        </w:rPr>
      </w:pPr>
      <w:r w:rsidRPr="00A307E8">
        <w:rPr>
          <w:rFonts w:ascii="Lucida Sans" w:hAnsi="Lucida Sans" w:cs="Tahoma"/>
          <w:sz w:val="60"/>
        </w:rPr>
        <w:t>LIST OF SONGS</w:t>
      </w:r>
    </w:p>
    <w:p w:rsidR="00643F34" w:rsidRDefault="00643F34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Twenty-Seventh Sunday in Ordinary Time</w:t>
      </w:r>
    </w:p>
    <w:p w:rsidR="00643F34" w:rsidRDefault="00643F34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4 October 2015</w:t>
      </w:r>
    </w:p>
    <w:p w:rsidR="00643F34" w:rsidRDefault="00643F34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080" w:lineRule="auto"/>
        <w:jc w:val="center"/>
        <w:rPr>
          <w:rFonts w:ascii="Arial" w:hAnsi="Arial"/>
          <w:i/>
          <w:sz w:val="18"/>
          <w:highlight w:val="white"/>
        </w:rPr>
      </w:pPr>
    </w:p>
    <w:p w:rsidR="00643F34" w:rsidRDefault="00643F34" w:rsidP="005560D1">
      <w:pPr>
        <w:pStyle w:val="297"/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bookmarkStart w:id="0" w:name="_GoBack"/>
      <w:bookmarkEnd w:id="0"/>
      <w:r>
        <w:rPr>
          <w:rFonts w:ascii="Arial" w:hAnsi="Arial"/>
          <w:sz w:val="22"/>
          <w:szCs w:val="22"/>
          <w:highlight w:val="white"/>
        </w:rPr>
        <w:t>Gather Us In</w:t>
      </w:r>
      <w:r>
        <w:rPr>
          <w:rFonts w:ascii="Arial" w:hAnsi="Arial"/>
          <w:sz w:val="22"/>
          <w:szCs w:val="22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ab/>
        <w:t xml:space="preserve">#302, </w:t>
      </w:r>
      <w:r>
        <w:rPr>
          <w:rFonts w:ascii="Arial" w:hAnsi="Arial"/>
          <w:sz w:val="18"/>
          <w:highlight w:val="white"/>
        </w:rPr>
        <w:t>Music Issue</w:t>
      </w:r>
    </w:p>
    <w:p w:rsidR="00643F34" w:rsidRDefault="00643F34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GLORY TO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[Black Mountain Liturgy]</w:t>
      </w:r>
    </w:p>
    <w:p w:rsidR="00643F34" w:rsidRDefault="00643F34" w:rsidP="00CF609A">
      <w:pPr>
        <w:pStyle w:val="296"/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Pr="005256F3">
        <w:rPr>
          <w:rFonts w:ascii="Arial" w:hAnsi="Arial"/>
          <w:sz w:val="18"/>
          <w:szCs w:val="18"/>
          <w:highlight w:val="white"/>
        </w:rPr>
        <w:t xml:space="preserve">Psalm </w:t>
      </w:r>
      <w:r>
        <w:rPr>
          <w:rFonts w:ascii="Arial" w:hAnsi="Arial"/>
          <w:sz w:val="18"/>
          <w:szCs w:val="18"/>
          <w:highlight w:val="white"/>
        </w:rPr>
        <w:t>19</w:t>
      </w:r>
      <w:r w:rsidRPr="005256F3">
        <w:rPr>
          <w:rFonts w:ascii="Arial" w:hAnsi="Arial"/>
          <w:sz w:val="18"/>
          <w:szCs w:val="18"/>
          <w:highlight w:val="white"/>
        </w:rPr>
        <w:t>:</w:t>
      </w:r>
      <w:r>
        <w:rPr>
          <w:rFonts w:ascii="Arial" w:hAnsi="Arial"/>
          <w:highlight w:val="white"/>
        </w:rPr>
        <w:t xml:space="preserve">  </w:t>
      </w:r>
      <w:r>
        <w:rPr>
          <w:rFonts w:ascii="Arial" w:hAnsi="Arial"/>
          <w:sz w:val="22"/>
          <w:szCs w:val="22"/>
          <w:highlight w:val="white"/>
        </w:rPr>
        <w:t>Your Words Are Spirit and Life</w:t>
      </w:r>
      <w:r>
        <w:rPr>
          <w:rFonts w:ascii="Arial" w:hAnsi="Arial"/>
          <w:highlight w:val="white"/>
        </w:rPr>
        <w:tab/>
      </w:r>
      <w:r w:rsidRPr="007E7DDA">
        <w:rPr>
          <w:rFonts w:ascii="Arial" w:hAnsi="Arial"/>
          <w:sz w:val="18"/>
          <w:szCs w:val="18"/>
          <w:highlight w:val="white"/>
        </w:rPr>
        <w:t>[</w:t>
      </w:r>
      <w:r>
        <w:rPr>
          <w:rFonts w:ascii="Arial" w:hAnsi="Arial"/>
          <w:sz w:val="18"/>
          <w:szCs w:val="18"/>
          <w:highlight w:val="white"/>
        </w:rPr>
        <w:t>Farrell</w:t>
      </w:r>
      <w:r w:rsidRPr="007E7DDA">
        <w:rPr>
          <w:rFonts w:ascii="Arial" w:hAnsi="Arial"/>
          <w:sz w:val="18"/>
          <w:szCs w:val="18"/>
          <w:highlight w:val="white"/>
        </w:rPr>
        <w:t>]</w:t>
      </w:r>
      <w:r>
        <w:rPr>
          <w:rFonts w:ascii="Arial" w:hAnsi="Arial"/>
          <w:sz w:val="18"/>
          <w:szCs w:val="18"/>
          <w:highlight w:val="white"/>
        </w:rPr>
        <w:tab/>
      </w:r>
      <w:r w:rsidRPr="004F2F81">
        <w:rPr>
          <w:rFonts w:ascii="Arial" w:hAnsi="Arial"/>
          <w:sz w:val="22"/>
          <w:szCs w:val="22"/>
          <w:highlight w:val="white"/>
        </w:rPr>
        <w:t>#</w:t>
      </w:r>
      <w:r>
        <w:rPr>
          <w:rFonts w:ascii="Arial" w:hAnsi="Arial"/>
          <w:sz w:val="22"/>
          <w:szCs w:val="22"/>
          <w:highlight w:val="white"/>
        </w:rPr>
        <w:t>601</w:t>
      </w:r>
      <w:r w:rsidRPr="004F2F81">
        <w:rPr>
          <w:rFonts w:ascii="Arial" w:hAnsi="Arial"/>
          <w:sz w:val="22"/>
          <w:szCs w:val="22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643F34" w:rsidRDefault="00643F34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643F34" w:rsidRDefault="00643F34" w:rsidP="000A3DCB">
      <w:pPr>
        <w:pStyle w:val="296"/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</w:rPr>
        <w:t>Prayer of St. Francis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 xml:space="preserve">#532, </w:t>
      </w:r>
      <w:r>
        <w:rPr>
          <w:rFonts w:ascii="Arial" w:hAnsi="Arial"/>
          <w:sz w:val="18"/>
          <w:highlight w:val="white"/>
        </w:rPr>
        <w:t>Music Issue</w:t>
      </w:r>
    </w:p>
    <w:p w:rsidR="00643F34" w:rsidRDefault="00643F34">
      <w:pPr>
        <w:pStyle w:val="296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643F34" w:rsidRDefault="00643F34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[A, 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643F34" w:rsidRDefault="00643F34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643F34" w:rsidRDefault="00643F34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643F34" w:rsidRDefault="00643F34" w:rsidP="000A3DCB">
      <w:pPr>
        <w:pStyle w:val="296"/>
        <w:tabs>
          <w:tab w:val="center" w:pos="5040"/>
          <w:tab w:val="center" w:pos="756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Ubi Caritas</w:t>
      </w:r>
      <w:r>
        <w:rPr>
          <w:rFonts w:ascii="Arial" w:hAnsi="Arial"/>
          <w:sz w:val="24"/>
          <w:highlight w:val="white"/>
        </w:rPr>
        <w:tab/>
      </w:r>
      <w:r w:rsidRPr="00CF72E6">
        <w:rPr>
          <w:rFonts w:ascii="Arial" w:hAnsi="Arial"/>
          <w:sz w:val="18"/>
          <w:szCs w:val="18"/>
          <w:highlight w:val="white"/>
        </w:rPr>
        <w:t>[Rosania]</w:t>
      </w:r>
      <w:r>
        <w:rPr>
          <w:rFonts w:ascii="Arial" w:hAnsi="Arial"/>
          <w:sz w:val="24"/>
          <w:highlight w:val="white"/>
        </w:rPr>
        <w:tab/>
        <w:t xml:space="preserve">#482, </w:t>
      </w:r>
      <w:r>
        <w:rPr>
          <w:rFonts w:ascii="Arial" w:hAnsi="Arial"/>
          <w:sz w:val="18"/>
          <w:highlight w:val="white"/>
        </w:rPr>
        <w:t>Music Issue</w:t>
      </w:r>
    </w:p>
    <w:p w:rsidR="00643F34" w:rsidRPr="00801FF9" w:rsidRDefault="00643F34" w:rsidP="005560D1">
      <w:pPr>
        <w:pStyle w:val="296"/>
        <w:tabs>
          <w:tab w:val="center" w:pos="261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22"/>
          <w:szCs w:val="22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Pr="0025545F">
        <w:rPr>
          <w:rFonts w:ascii="Arial" w:hAnsi="Arial"/>
          <w:b/>
          <w:sz w:val="16"/>
          <w:szCs w:val="16"/>
          <w:highlight w:val="white"/>
        </w:rPr>
        <w:t>10:30 Choir Anthem:</w:t>
      </w:r>
      <w:r>
        <w:rPr>
          <w:rFonts w:ascii="Arial" w:hAnsi="Arial"/>
          <w:sz w:val="18"/>
          <w:highlight w:val="white"/>
        </w:rPr>
        <w:tab/>
      </w:r>
      <w:r w:rsidRPr="00EB51F6">
        <w:rPr>
          <w:rFonts w:ascii="Arial" w:hAnsi="Arial"/>
          <w:highlight w:val="white"/>
        </w:rPr>
        <w:t>In Christ Alone</w:t>
      </w:r>
      <w:r w:rsidRPr="00EB51F6">
        <w:rPr>
          <w:rFonts w:ascii="Arial" w:hAnsi="Arial"/>
          <w:highlight w:val="white"/>
        </w:rPr>
        <w:tab/>
      </w:r>
      <w:r w:rsidRPr="00EB51F6">
        <w:rPr>
          <w:rFonts w:ascii="Arial" w:hAnsi="Arial"/>
          <w:highlight w:val="white"/>
        </w:rPr>
        <w:tab/>
        <w:t>#</w:t>
      </w:r>
      <w:r>
        <w:rPr>
          <w:rFonts w:ascii="Arial" w:hAnsi="Arial"/>
          <w:highlight w:val="white"/>
        </w:rPr>
        <w:t>414</w:t>
      </w:r>
      <w:r w:rsidRPr="00EB51F6">
        <w:rPr>
          <w:rFonts w:ascii="Arial" w:hAnsi="Arial"/>
          <w:highlight w:val="white"/>
        </w:rPr>
        <w:t xml:space="preserve">, </w:t>
      </w:r>
      <w:r w:rsidRPr="0025545F">
        <w:rPr>
          <w:rFonts w:ascii="Arial" w:hAnsi="Arial"/>
          <w:sz w:val="16"/>
          <w:szCs w:val="16"/>
          <w:highlight w:val="white"/>
        </w:rPr>
        <w:t>Music Issue</w:t>
      </w:r>
    </w:p>
    <w:p w:rsidR="00643F34" w:rsidRDefault="00643F34" w:rsidP="00F56F5B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</w:rPr>
        <w:t>All Creatures of Our God and King</w:t>
      </w:r>
      <w:r w:rsidRPr="003E3823">
        <w:rPr>
          <w:rFonts w:ascii="Arial" w:hAnsi="Arial"/>
          <w:sz w:val="24"/>
          <w:szCs w:val="24"/>
          <w:highlight w:val="white"/>
        </w:rPr>
        <w:tab/>
      </w:r>
      <w:r w:rsidRPr="003E3823">
        <w:rPr>
          <w:rFonts w:ascii="Arial" w:hAnsi="Arial"/>
          <w:sz w:val="24"/>
          <w:szCs w:val="24"/>
          <w:highlight w:val="white"/>
        </w:rPr>
        <w:tab/>
        <w:t>#</w:t>
      </w:r>
      <w:r>
        <w:rPr>
          <w:rFonts w:ascii="Arial" w:hAnsi="Arial"/>
          <w:sz w:val="24"/>
          <w:szCs w:val="24"/>
          <w:highlight w:val="white"/>
        </w:rPr>
        <w:t>546</w:t>
      </w:r>
      <w:r w:rsidRPr="003E3823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643F34" w:rsidRPr="002B4C06" w:rsidRDefault="00643F34" w:rsidP="00F56F5B">
      <w:pPr>
        <w:pStyle w:val="296"/>
        <w:tabs>
          <w:tab w:val="center" w:pos="2520"/>
          <w:tab w:val="center" w:pos="5040"/>
          <w:tab w:val="center" w:pos="7380"/>
          <w:tab w:val="right" w:pos="10080"/>
        </w:tabs>
        <w:rPr>
          <w:rFonts w:ascii="Arial" w:hAnsi="Arial"/>
        </w:rPr>
      </w:pPr>
      <w:r>
        <w:rPr>
          <w:rFonts w:ascii="Arial" w:hAnsi="Arial"/>
          <w:sz w:val="18"/>
        </w:rPr>
        <w:tab/>
      </w:r>
      <w:r w:rsidRPr="00F56F5B">
        <w:rPr>
          <w:rFonts w:ascii="Arial" w:hAnsi="Arial"/>
          <w:b/>
          <w:sz w:val="16"/>
          <w:szCs w:val="16"/>
        </w:rPr>
        <w:t>5:00 pm Sunday:</w:t>
      </w:r>
      <w:r>
        <w:rPr>
          <w:rFonts w:ascii="Arial" w:hAnsi="Arial"/>
          <w:sz w:val="18"/>
        </w:rPr>
        <w:tab/>
      </w:r>
      <w:r w:rsidRPr="00F56F5B">
        <w:rPr>
          <w:rFonts w:ascii="Arial" w:hAnsi="Arial"/>
          <w:sz w:val="22"/>
          <w:szCs w:val="22"/>
        </w:rPr>
        <w:t>Canticle of the Sun</w:t>
      </w:r>
      <w:r w:rsidRPr="00F56F5B">
        <w:rPr>
          <w:rFonts w:ascii="Arial" w:hAnsi="Arial"/>
          <w:sz w:val="22"/>
          <w:szCs w:val="22"/>
        </w:rPr>
        <w:tab/>
      </w:r>
      <w:r w:rsidRPr="00F56F5B">
        <w:rPr>
          <w:rFonts w:ascii="Arial" w:hAnsi="Arial"/>
          <w:sz w:val="22"/>
          <w:szCs w:val="22"/>
        </w:rPr>
        <w:tab/>
      </w:r>
      <w:r w:rsidRPr="00F56F5B">
        <w:rPr>
          <w:rFonts w:ascii="Arial" w:hAnsi="Arial"/>
          <w:sz w:val="22"/>
          <w:szCs w:val="22"/>
          <w:highlight w:val="white"/>
        </w:rPr>
        <w:t>#424,</w:t>
      </w:r>
      <w:r w:rsidRPr="003E3823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Music Issue</w:t>
      </w:r>
    </w:p>
    <w:sectPr w:rsidR="00643F34" w:rsidRPr="002B4C06" w:rsidSect="00485C16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F34" w:rsidRDefault="00643F34">
      <w:r>
        <w:separator/>
      </w:r>
    </w:p>
  </w:endnote>
  <w:endnote w:type="continuationSeparator" w:id="0">
    <w:p w:rsidR="00643F34" w:rsidRDefault="00643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F34" w:rsidRDefault="00643F34">
      <w:r>
        <w:separator/>
      </w:r>
    </w:p>
  </w:footnote>
  <w:footnote w:type="continuationSeparator" w:id="0">
    <w:p w:rsidR="00643F34" w:rsidRDefault="00643F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592E"/>
    <w:rsid w:val="000355BA"/>
    <w:rsid w:val="00043AEE"/>
    <w:rsid w:val="00055ADD"/>
    <w:rsid w:val="000A3DCB"/>
    <w:rsid w:val="000B7D65"/>
    <w:rsid w:val="000C6FC6"/>
    <w:rsid w:val="000E007C"/>
    <w:rsid w:val="00107ACD"/>
    <w:rsid w:val="001201C8"/>
    <w:rsid w:val="00132EA0"/>
    <w:rsid w:val="001A525E"/>
    <w:rsid w:val="001A7AD6"/>
    <w:rsid w:val="001C1845"/>
    <w:rsid w:val="002062C9"/>
    <w:rsid w:val="002167AE"/>
    <w:rsid w:val="002228B8"/>
    <w:rsid w:val="00232DB7"/>
    <w:rsid w:val="00251C23"/>
    <w:rsid w:val="00254131"/>
    <w:rsid w:val="0025545F"/>
    <w:rsid w:val="002568E1"/>
    <w:rsid w:val="00265C70"/>
    <w:rsid w:val="00276F9F"/>
    <w:rsid w:val="00292883"/>
    <w:rsid w:val="002B4C06"/>
    <w:rsid w:val="002B5CBB"/>
    <w:rsid w:val="002C697E"/>
    <w:rsid w:val="002D2AC6"/>
    <w:rsid w:val="003236C9"/>
    <w:rsid w:val="00326A2F"/>
    <w:rsid w:val="0033179C"/>
    <w:rsid w:val="0033455D"/>
    <w:rsid w:val="00353952"/>
    <w:rsid w:val="00355C5F"/>
    <w:rsid w:val="0036592E"/>
    <w:rsid w:val="003E3823"/>
    <w:rsid w:val="00441C21"/>
    <w:rsid w:val="00446DCC"/>
    <w:rsid w:val="00451990"/>
    <w:rsid w:val="00485C16"/>
    <w:rsid w:val="004C3C16"/>
    <w:rsid w:val="004F2F81"/>
    <w:rsid w:val="005256F3"/>
    <w:rsid w:val="00530FBC"/>
    <w:rsid w:val="00533C9A"/>
    <w:rsid w:val="00536F6A"/>
    <w:rsid w:val="00544D93"/>
    <w:rsid w:val="005560D1"/>
    <w:rsid w:val="00557A0D"/>
    <w:rsid w:val="0056410E"/>
    <w:rsid w:val="0059674B"/>
    <w:rsid w:val="005D084F"/>
    <w:rsid w:val="005E74D5"/>
    <w:rsid w:val="00600A45"/>
    <w:rsid w:val="00611D12"/>
    <w:rsid w:val="00643F34"/>
    <w:rsid w:val="00672E17"/>
    <w:rsid w:val="006926E9"/>
    <w:rsid w:val="0069335F"/>
    <w:rsid w:val="00695FC7"/>
    <w:rsid w:val="006A0025"/>
    <w:rsid w:val="006B43F4"/>
    <w:rsid w:val="006E393C"/>
    <w:rsid w:val="00703BC0"/>
    <w:rsid w:val="0070667D"/>
    <w:rsid w:val="00715A97"/>
    <w:rsid w:val="00730E2A"/>
    <w:rsid w:val="0073356D"/>
    <w:rsid w:val="007335C4"/>
    <w:rsid w:val="007368D4"/>
    <w:rsid w:val="00743658"/>
    <w:rsid w:val="0077486D"/>
    <w:rsid w:val="00787B9B"/>
    <w:rsid w:val="007C3B30"/>
    <w:rsid w:val="007D4DF4"/>
    <w:rsid w:val="007E7DDA"/>
    <w:rsid w:val="007F3B77"/>
    <w:rsid w:val="00800BEE"/>
    <w:rsid w:val="00801FF9"/>
    <w:rsid w:val="00816CA4"/>
    <w:rsid w:val="009173E9"/>
    <w:rsid w:val="00917758"/>
    <w:rsid w:val="00955FC7"/>
    <w:rsid w:val="009943F8"/>
    <w:rsid w:val="00997025"/>
    <w:rsid w:val="009A011B"/>
    <w:rsid w:val="009A77D0"/>
    <w:rsid w:val="009C756E"/>
    <w:rsid w:val="009E3D42"/>
    <w:rsid w:val="00A0771D"/>
    <w:rsid w:val="00A116B5"/>
    <w:rsid w:val="00A15189"/>
    <w:rsid w:val="00A3073B"/>
    <w:rsid w:val="00A307E8"/>
    <w:rsid w:val="00A40304"/>
    <w:rsid w:val="00A43711"/>
    <w:rsid w:val="00A53AD0"/>
    <w:rsid w:val="00A53DD3"/>
    <w:rsid w:val="00A821D5"/>
    <w:rsid w:val="00A9142C"/>
    <w:rsid w:val="00A93077"/>
    <w:rsid w:val="00AA4DBA"/>
    <w:rsid w:val="00AE4A26"/>
    <w:rsid w:val="00B322FE"/>
    <w:rsid w:val="00B364E2"/>
    <w:rsid w:val="00B52B1B"/>
    <w:rsid w:val="00B6135A"/>
    <w:rsid w:val="00B61A5F"/>
    <w:rsid w:val="00C040B3"/>
    <w:rsid w:val="00C3328A"/>
    <w:rsid w:val="00C464F5"/>
    <w:rsid w:val="00C7712F"/>
    <w:rsid w:val="00CC0422"/>
    <w:rsid w:val="00CC47E6"/>
    <w:rsid w:val="00CF609A"/>
    <w:rsid w:val="00CF72E6"/>
    <w:rsid w:val="00D01759"/>
    <w:rsid w:val="00D03815"/>
    <w:rsid w:val="00D21EFC"/>
    <w:rsid w:val="00D333B8"/>
    <w:rsid w:val="00D44B6A"/>
    <w:rsid w:val="00DB0E5C"/>
    <w:rsid w:val="00DF4A4E"/>
    <w:rsid w:val="00E67A78"/>
    <w:rsid w:val="00E73580"/>
    <w:rsid w:val="00EA58E7"/>
    <w:rsid w:val="00EB51F6"/>
    <w:rsid w:val="00EF4B69"/>
    <w:rsid w:val="00F226AA"/>
    <w:rsid w:val="00F249CF"/>
    <w:rsid w:val="00F2575E"/>
    <w:rsid w:val="00F3067C"/>
    <w:rsid w:val="00F322B2"/>
    <w:rsid w:val="00F56F5B"/>
    <w:rsid w:val="00F702DA"/>
    <w:rsid w:val="00F865A7"/>
    <w:rsid w:val="00F92CAA"/>
    <w:rsid w:val="00FA2141"/>
    <w:rsid w:val="00FC7C0B"/>
    <w:rsid w:val="00FD2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16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  <w:uiPriority w:val="99"/>
    <w:rsid w:val="00485C16"/>
  </w:style>
  <w:style w:type="paragraph" w:customStyle="1" w:styleId="297">
    <w:name w:val="297"/>
    <w:basedOn w:val="Normal"/>
    <w:uiPriority w:val="99"/>
    <w:rsid w:val="00485C16"/>
  </w:style>
  <w:style w:type="paragraph" w:customStyle="1" w:styleId="298">
    <w:name w:val="298"/>
    <w:basedOn w:val="Normal"/>
    <w:uiPriority w:val="99"/>
    <w:rsid w:val="00485C16"/>
  </w:style>
  <w:style w:type="paragraph" w:customStyle="1" w:styleId="299">
    <w:name w:val="299"/>
    <w:basedOn w:val="Normal"/>
    <w:uiPriority w:val="99"/>
    <w:rsid w:val="00485C16"/>
  </w:style>
  <w:style w:type="paragraph" w:customStyle="1" w:styleId="301">
    <w:name w:val="301"/>
    <w:basedOn w:val="Normal"/>
    <w:uiPriority w:val="99"/>
    <w:rsid w:val="00485C16"/>
  </w:style>
  <w:style w:type="paragraph" w:customStyle="1" w:styleId="302">
    <w:name w:val="302"/>
    <w:basedOn w:val="Normal"/>
    <w:uiPriority w:val="99"/>
    <w:rsid w:val="00485C16"/>
  </w:style>
  <w:style w:type="paragraph" w:customStyle="1" w:styleId="303">
    <w:name w:val="303"/>
    <w:basedOn w:val="Normal"/>
    <w:uiPriority w:val="99"/>
    <w:rsid w:val="00485C16"/>
  </w:style>
  <w:style w:type="paragraph" w:customStyle="1" w:styleId="DefaultText">
    <w:name w:val="Default Text"/>
    <w:basedOn w:val="Normal"/>
    <w:uiPriority w:val="99"/>
    <w:rsid w:val="00485C16"/>
  </w:style>
  <w:style w:type="character" w:customStyle="1" w:styleId="300">
    <w:name w:val="300"/>
    <w:uiPriority w:val="99"/>
    <w:rsid w:val="00485C16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uiPriority w:val="99"/>
    <w:rsid w:val="009A011B"/>
    <w:rPr>
      <w:rFonts w:ascii="Segoe UI" w:hAnsi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A011B"/>
    <w:rPr>
      <w:rFonts w:ascii="Segoe UI" w:hAnsi="Segoe UI"/>
      <w:color w:val="000000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90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111</Words>
  <Characters>638</Characters>
  <Application>Microsoft Office Outlook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dc:description/>
  <cp:lastModifiedBy>-</cp:lastModifiedBy>
  <cp:revision>4</cp:revision>
  <cp:lastPrinted>2015-09-12T20:26:00Z</cp:lastPrinted>
  <dcterms:created xsi:type="dcterms:W3CDTF">2015-10-03T14:59:00Z</dcterms:created>
  <dcterms:modified xsi:type="dcterms:W3CDTF">2015-10-03T20:35:00Z</dcterms:modified>
</cp:coreProperties>
</file>