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95F" w:rsidRDefault="000A295F">
      <w:pPr>
        <w:pStyle w:val="Heading1"/>
        <w:tabs>
          <w:tab w:val="clear" w:pos="4320"/>
        </w:tabs>
        <w:spacing w:before="0"/>
        <w:rPr>
          <w:rStyle w:val="Strong"/>
        </w:rPr>
      </w:pPr>
      <w:r>
        <w:rPr>
          <w:rStyle w:val="Strong"/>
        </w:rPr>
        <w:t xml:space="preserve">Couple:     </w:t>
      </w:r>
      <w:r w:rsidR="00BD02ED">
        <w:rPr>
          <w:rStyle w:val="Strong"/>
        </w:rPr>
        <w:t>Marie and Craig</w:t>
      </w:r>
      <w:r w:rsidR="003C49C1">
        <w:rPr>
          <w:rStyle w:val="Strong"/>
        </w:rPr>
        <w:tab/>
      </w:r>
      <w:r w:rsidR="00F068CE">
        <w:rPr>
          <w:rStyle w:val="Strong"/>
        </w:rPr>
        <w:t xml:space="preserve">       </w:t>
      </w:r>
      <w:r w:rsidR="00FC2FFC">
        <w:rPr>
          <w:rStyle w:val="Strong"/>
        </w:rPr>
        <w:t>Date of Wedding:</w:t>
      </w:r>
      <w:r w:rsidR="00A60DBE">
        <w:rPr>
          <w:rStyle w:val="Strong"/>
        </w:rPr>
        <w:t xml:space="preserve">  Ju</w:t>
      </w:r>
      <w:r w:rsidR="00BD02ED">
        <w:rPr>
          <w:rStyle w:val="Strong"/>
        </w:rPr>
        <w:t>ly</w:t>
      </w:r>
      <w:r w:rsidR="00A60DBE">
        <w:rPr>
          <w:rStyle w:val="Strong"/>
        </w:rPr>
        <w:t xml:space="preserve"> 2</w:t>
      </w:r>
      <w:r w:rsidR="00BD02ED">
        <w:rPr>
          <w:rStyle w:val="Strong"/>
        </w:rPr>
        <w:t>5</w:t>
      </w:r>
      <w:r w:rsidR="00A60DBE">
        <w:rPr>
          <w:rStyle w:val="Strong"/>
        </w:rPr>
        <w:t>, 201</w:t>
      </w:r>
      <w:r w:rsidR="00BD02ED">
        <w:rPr>
          <w:rStyle w:val="Strong"/>
        </w:rPr>
        <w:t>5</w:t>
      </w:r>
    </w:p>
    <w:p w:rsidR="000A295F" w:rsidRDefault="000A295F">
      <w:pPr>
        <w:pStyle w:val="Heading2"/>
        <w:rPr>
          <w:rStyle w:val="Strong"/>
        </w:rPr>
      </w:pPr>
      <w:r>
        <w:rPr>
          <w:rStyle w:val="Strong"/>
        </w:rPr>
        <w:t xml:space="preserve">Organist:  </w:t>
      </w:r>
      <w:r w:rsidR="003149FC">
        <w:rPr>
          <w:rStyle w:val="Strong"/>
        </w:rPr>
        <w:t xml:space="preserve"> Kevin </w:t>
      </w:r>
      <w:proofErr w:type="spellStart"/>
      <w:r w:rsidR="003149FC">
        <w:rPr>
          <w:rStyle w:val="Strong"/>
        </w:rPr>
        <w:t>Tims</w:t>
      </w:r>
      <w:proofErr w:type="spellEnd"/>
      <w:r w:rsidR="00F068CE">
        <w:rPr>
          <w:rStyle w:val="Strong"/>
        </w:rPr>
        <w:tab/>
      </w:r>
      <w:r w:rsidR="003C49C1">
        <w:rPr>
          <w:rStyle w:val="Strong"/>
        </w:rPr>
        <w:t xml:space="preserve">                   </w:t>
      </w:r>
      <w:r w:rsidR="00F068CE">
        <w:rPr>
          <w:rStyle w:val="Strong"/>
        </w:rPr>
        <w:tab/>
      </w:r>
      <w:r w:rsidR="003C49C1">
        <w:rPr>
          <w:rStyle w:val="Strong"/>
        </w:rPr>
        <w:t xml:space="preserve">    </w:t>
      </w:r>
      <w:r w:rsidR="00A60DBE">
        <w:rPr>
          <w:rStyle w:val="Strong"/>
        </w:rPr>
        <w:t>Time of Wedding:  3:00 PM</w:t>
      </w:r>
    </w:p>
    <w:p w:rsidR="00DA48BD" w:rsidRDefault="000A295F" w:rsidP="00315899">
      <w:pPr>
        <w:pStyle w:val="Heading4"/>
        <w:tabs>
          <w:tab w:val="clear" w:pos="4320"/>
        </w:tabs>
        <w:rPr>
          <w:rStyle w:val="Strong"/>
        </w:rPr>
      </w:pPr>
      <w:r>
        <w:rPr>
          <w:rStyle w:val="Strong"/>
        </w:rPr>
        <w:t xml:space="preserve">Cantor:     </w:t>
      </w:r>
      <w:r w:rsidR="00DA48BD">
        <w:rPr>
          <w:rStyle w:val="Strong"/>
        </w:rPr>
        <w:t xml:space="preserve"> </w:t>
      </w:r>
      <w:r w:rsidR="00A60DBE">
        <w:rPr>
          <w:rStyle w:val="Strong"/>
        </w:rPr>
        <w:t>Michael C. Keller</w:t>
      </w:r>
      <w:r w:rsidR="00DA48BD">
        <w:rPr>
          <w:rStyle w:val="Strong"/>
        </w:rPr>
        <w:t xml:space="preserve">              </w:t>
      </w:r>
      <w:r w:rsidR="00DA48BD">
        <w:rPr>
          <w:rStyle w:val="Strong"/>
        </w:rPr>
        <w:tab/>
      </w:r>
      <w:r w:rsidR="003149FC">
        <w:rPr>
          <w:rStyle w:val="Strong"/>
        </w:rPr>
        <w:t>Officiant:  Rev. Gil Lap</w:t>
      </w:r>
    </w:p>
    <w:p w:rsidR="000A295F" w:rsidRPr="00677220" w:rsidRDefault="00DA48BD">
      <w:pPr>
        <w:pStyle w:val="Heading4"/>
        <w:rPr>
          <w:rStyle w:val="Strong"/>
          <w:b w:val="0"/>
          <w:sz w:val="19"/>
          <w:szCs w:val="19"/>
        </w:rPr>
      </w:pPr>
      <w:r w:rsidRPr="00677220">
        <w:rPr>
          <w:rStyle w:val="Strong"/>
          <w:b w:val="0"/>
          <w:sz w:val="19"/>
          <w:szCs w:val="19"/>
        </w:rPr>
        <w:t xml:space="preserve">  </w:t>
      </w:r>
      <w:proofErr w:type="spellStart"/>
      <w:r w:rsidR="00A94C77">
        <w:rPr>
          <w:rStyle w:val="Strong"/>
          <w:b w:val="0"/>
          <w:sz w:val="19"/>
          <w:szCs w:val="19"/>
        </w:rPr>
        <w:t>n.b.</w:t>
      </w:r>
      <w:proofErr w:type="spellEnd"/>
      <w:r w:rsidR="00A94C77">
        <w:rPr>
          <w:rStyle w:val="Strong"/>
          <w:b w:val="0"/>
          <w:sz w:val="19"/>
          <w:szCs w:val="19"/>
        </w:rPr>
        <w:t xml:space="preserve">  Mom’s to light side candles</w:t>
      </w:r>
      <w:bookmarkStart w:id="0" w:name="_GoBack"/>
      <w:bookmarkEnd w:id="0"/>
    </w:p>
    <w:p w:rsidR="000A295F" w:rsidRDefault="000B054F">
      <w:pPr>
        <w:pStyle w:val="Heading3"/>
        <w:spacing w:line="240" w:lineRule="auto"/>
        <w:rPr>
          <w:sz w:val="36"/>
        </w:rPr>
      </w:pPr>
      <w:r>
        <w:rPr>
          <w:rStyle w:val="Strong"/>
          <w:sz w:val="36"/>
        </w:rPr>
        <w:t xml:space="preserve">Music Selections for </w:t>
      </w:r>
      <w:r w:rsidR="00217E23">
        <w:rPr>
          <w:rStyle w:val="Strong"/>
          <w:sz w:val="36"/>
        </w:rPr>
        <w:t>Wedding Ceremony</w:t>
      </w:r>
    </w:p>
    <w:p w:rsidR="00FC2FFC" w:rsidRDefault="000A295F" w:rsidP="00FC2FFC">
      <w:pPr>
        <w:tabs>
          <w:tab w:val="center" w:pos="4320"/>
          <w:tab w:val="right" w:pos="8640"/>
        </w:tabs>
        <w:spacing w:line="480" w:lineRule="auto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</w:rPr>
        <w:t> </w:t>
      </w:r>
    </w:p>
    <w:p w:rsidR="00A60DBE" w:rsidRDefault="00A60DBE" w:rsidP="00A60DBE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Procession of Attendants:</w:t>
      </w:r>
      <w:r>
        <w:rPr>
          <w:color w:val="000000"/>
        </w:rPr>
        <w:tab/>
        <w:t>Canon in D</w:t>
      </w:r>
      <w:r>
        <w:rPr>
          <w:color w:val="000000"/>
        </w:rPr>
        <w:tab/>
      </w:r>
      <w:r>
        <w:rPr>
          <w:color w:val="000000"/>
        </w:rPr>
        <w:tab/>
        <w:t>Johann Pachelbel</w:t>
      </w:r>
    </w:p>
    <w:p w:rsidR="00A60DBE" w:rsidRDefault="00A60DBE" w:rsidP="00A60DBE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Procession of Bride:</w:t>
      </w:r>
      <w:r>
        <w:rPr>
          <w:color w:val="000000"/>
        </w:rPr>
        <w:tab/>
      </w:r>
      <w:r w:rsidR="00BD02ED">
        <w:rPr>
          <w:color w:val="000000"/>
        </w:rPr>
        <w:t>Bridal Chorus</w:t>
      </w:r>
      <w:r>
        <w:rPr>
          <w:color w:val="000000"/>
        </w:rPr>
        <w:tab/>
      </w:r>
      <w:r>
        <w:rPr>
          <w:color w:val="000000"/>
        </w:rPr>
        <w:tab/>
      </w:r>
      <w:r w:rsidR="00BD02ED">
        <w:rPr>
          <w:color w:val="000000"/>
        </w:rPr>
        <w:t>Richard Wagner</w:t>
      </w:r>
    </w:p>
    <w:p w:rsidR="00A60DBE" w:rsidRDefault="00BD02ED" w:rsidP="00A60DBE">
      <w:pPr>
        <w:tabs>
          <w:tab w:val="center" w:pos="43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First Reading</w:t>
      </w:r>
    </w:p>
    <w:p w:rsidR="00A60DBE" w:rsidRDefault="00A60DBE" w:rsidP="00A60DBE">
      <w:pPr>
        <w:tabs>
          <w:tab w:val="center" w:pos="43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Responsorial Psalm:            </w:t>
      </w:r>
      <w:r>
        <w:rPr>
          <w:color w:val="000000"/>
        </w:rPr>
        <w:tab/>
        <w:t>The Hand of the Lord Feeds Us</w:t>
      </w:r>
      <w:r>
        <w:rPr>
          <w:color w:val="000000"/>
        </w:rPr>
        <w:tab/>
        <w:t>Chris Catalano</w:t>
      </w:r>
    </w:p>
    <w:p w:rsidR="00A60DBE" w:rsidRDefault="00BD02ED" w:rsidP="00A60DBE">
      <w:pPr>
        <w:tabs>
          <w:tab w:val="center" w:pos="43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Second Reading</w:t>
      </w:r>
    </w:p>
    <w:p w:rsidR="00A60DBE" w:rsidRDefault="00A60DBE" w:rsidP="00A60DBE">
      <w:pPr>
        <w:tabs>
          <w:tab w:val="center" w:pos="43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Gospel Acclamation:</w:t>
      </w:r>
      <w:r>
        <w:rPr>
          <w:color w:val="000000"/>
        </w:rPr>
        <w:tab/>
        <w:t>sung Alleluia and verse</w:t>
      </w:r>
      <w:r>
        <w:rPr>
          <w:color w:val="000000"/>
        </w:rPr>
        <w:tab/>
        <w:t>Steven Janco</w:t>
      </w:r>
    </w:p>
    <w:p w:rsidR="00BD02ED" w:rsidRDefault="00BD02ED">
      <w:pPr>
        <w:tabs>
          <w:tab w:val="center" w:pos="43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Gospel</w:t>
      </w:r>
    </w:p>
    <w:p w:rsidR="000E7F7E" w:rsidRDefault="000E7F7E" w:rsidP="000E7F7E">
      <w:pPr>
        <w:tabs>
          <w:tab w:val="center" w:pos="43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Rite of Marriage</w:t>
      </w:r>
    </w:p>
    <w:p w:rsidR="000E7F7E" w:rsidRDefault="000A295F" w:rsidP="000E7F7E">
      <w:pPr>
        <w:tabs>
          <w:tab w:val="center" w:pos="43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Lighting of the Unity Candle:</w:t>
      </w:r>
      <w:r>
        <w:rPr>
          <w:color w:val="000000"/>
        </w:rPr>
        <w:tab/>
      </w:r>
      <w:r w:rsidR="00A60DBE">
        <w:rPr>
          <w:color w:val="000000"/>
        </w:rPr>
        <w:t>God Is Love</w:t>
      </w:r>
      <w:r w:rsidR="00A60DBE">
        <w:rPr>
          <w:color w:val="000000"/>
        </w:rPr>
        <w:tab/>
        <w:t>David Haas</w:t>
      </w:r>
      <w:r w:rsidR="008A3C12">
        <w:rPr>
          <w:color w:val="000000"/>
        </w:rPr>
        <w:t xml:space="preserve">       </w:t>
      </w:r>
    </w:p>
    <w:p w:rsidR="000E7F7E" w:rsidRDefault="000B6487" w:rsidP="00A60DBE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Prayer of the Faithful</w:t>
      </w:r>
    </w:p>
    <w:p w:rsidR="00A60DBE" w:rsidRPr="00A60DBE" w:rsidRDefault="00A60DBE" w:rsidP="00A60DBE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Recessional:</w:t>
      </w:r>
      <w:r>
        <w:rPr>
          <w:color w:val="000000"/>
        </w:rPr>
        <w:tab/>
      </w:r>
      <w:r w:rsidR="00BD02ED">
        <w:rPr>
          <w:color w:val="000000"/>
        </w:rPr>
        <w:t>Psalm XIX</w:t>
      </w:r>
      <w:r w:rsidR="00BD02ED">
        <w:rPr>
          <w:color w:val="000000"/>
        </w:rPr>
        <w:tab/>
      </w:r>
      <w:r w:rsidR="00BD02ED">
        <w:rPr>
          <w:color w:val="000000"/>
        </w:rPr>
        <w:tab/>
        <w:t>Benedetto Marcello</w:t>
      </w:r>
    </w:p>
    <w:sectPr w:rsidR="00A60DBE" w:rsidRPr="00A60DB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savePreviewPicture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05B3"/>
    <w:rsid w:val="0000753B"/>
    <w:rsid w:val="00094D63"/>
    <w:rsid w:val="000A295F"/>
    <w:rsid w:val="000B054F"/>
    <w:rsid w:val="000B6487"/>
    <w:rsid w:val="000E7F7E"/>
    <w:rsid w:val="002005B3"/>
    <w:rsid w:val="00217E23"/>
    <w:rsid w:val="003149FC"/>
    <w:rsid w:val="00315899"/>
    <w:rsid w:val="003C49C1"/>
    <w:rsid w:val="004E05FB"/>
    <w:rsid w:val="0053315F"/>
    <w:rsid w:val="00677220"/>
    <w:rsid w:val="007C73CC"/>
    <w:rsid w:val="008A3C12"/>
    <w:rsid w:val="008C4253"/>
    <w:rsid w:val="00A60DBE"/>
    <w:rsid w:val="00A6457E"/>
    <w:rsid w:val="00A94C77"/>
    <w:rsid w:val="00B20A68"/>
    <w:rsid w:val="00BD02ED"/>
    <w:rsid w:val="00DA48BD"/>
    <w:rsid w:val="00E2153D"/>
    <w:rsid w:val="00F068CE"/>
    <w:rsid w:val="00FC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EAF975-890C-4976-AE46-0B05550B6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320"/>
        <w:tab w:val="right" w:pos="8640"/>
      </w:tabs>
      <w:spacing w:before="240"/>
      <w:outlineLvl w:val="0"/>
    </w:pPr>
    <w:rPr>
      <w:color w:val="000000"/>
    </w:rPr>
  </w:style>
  <w:style w:type="paragraph" w:styleId="Heading2">
    <w:name w:val="heading 2"/>
    <w:basedOn w:val="Normal"/>
    <w:next w:val="Normal"/>
    <w:qFormat/>
    <w:pPr>
      <w:keepNext/>
      <w:tabs>
        <w:tab w:val="center" w:pos="4320"/>
        <w:tab w:val="right" w:pos="8640"/>
      </w:tabs>
      <w:outlineLvl w:val="1"/>
    </w:pPr>
    <w:rPr>
      <w:color w:val="000000"/>
    </w:rPr>
  </w:style>
  <w:style w:type="paragraph" w:styleId="Heading3">
    <w:name w:val="heading 3"/>
    <w:basedOn w:val="Normal"/>
    <w:next w:val="Normal"/>
    <w:qFormat/>
    <w:pPr>
      <w:keepNext/>
      <w:tabs>
        <w:tab w:val="center" w:pos="4320"/>
        <w:tab w:val="right" w:pos="8640"/>
      </w:tabs>
      <w:spacing w:before="240" w:line="480" w:lineRule="auto"/>
      <w:jc w:val="center"/>
      <w:outlineLvl w:val="2"/>
    </w:pPr>
    <w:rPr>
      <w:color w:val="000000"/>
    </w:rPr>
  </w:style>
  <w:style w:type="paragraph" w:styleId="Heading4">
    <w:name w:val="heading 4"/>
    <w:basedOn w:val="Normal"/>
    <w:next w:val="Normal"/>
    <w:qFormat/>
    <w:pPr>
      <w:keepNext/>
      <w:tabs>
        <w:tab w:val="center" w:pos="4320"/>
        <w:tab w:val="right" w:pos="8640"/>
      </w:tabs>
      <w:spacing w:line="480" w:lineRule="auto"/>
      <w:outlineLvl w:val="3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character" w:customStyle="1" w:styleId="yshortcuts">
    <w:name w:val="yshortcuts"/>
    <w:basedOn w:val="DefaultParagraphFont"/>
    <w:rsid w:val="00FC2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ek_000\Desktop\NuptialMass-OrderofSv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NuptialMass-OrderofSvc</Template>
  <TotalTime>3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Music Selections for Your Wedding</vt:lpstr>
      <vt:lpstr>Couple:     Marie and Craig	       Date of Wedding:  July 25, 2015</vt:lpstr>
      <vt:lpstr>    Organist:   Kevin Tims	                   	    Time of Wedding:  3:00 PM</vt:lpstr>
      <vt:lpstr>        Music Selections for Wedding Ceremony</vt:lpstr>
    </vt:vector>
  </TitlesOfParts>
  <Company>St Joseph Church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Music Selections for Your Wedding</dc:title>
  <dc:subject/>
  <dc:creator>-</dc:creator>
  <cp:keywords/>
  <dc:description/>
  <cp:lastModifiedBy>Microsoft account</cp:lastModifiedBy>
  <cp:revision>4</cp:revision>
  <cp:lastPrinted>2015-06-22T12:02:00Z</cp:lastPrinted>
  <dcterms:created xsi:type="dcterms:W3CDTF">2015-06-22T12:03:00Z</dcterms:created>
  <dcterms:modified xsi:type="dcterms:W3CDTF">2015-07-25T13:54:00Z</dcterms:modified>
</cp:coreProperties>
</file>