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1D" w:rsidRDefault="00FA721D" w:rsidP="00580CE7">
      <w:pPr>
        <w:pStyle w:val="Title"/>
        <w:spacing w:line="42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:rsidR="00FA721D" w:rsidRDefault="00FA721D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Second Sunday of Advent</w:t>
      </w:r>
    </w:p>
    <w:p w:rsidR="00FA721D" w:rsidRDefault="00FA721D" w:rsidP="0061403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6 December 2015</w:t>
      </w:r>
    </w:p>
    <w:p w:rsidR="00FA721D" w:rsidRDefault="00FA721D" w:rsidP="00CA271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smartTag w:uri="urn:schemas-microsoft-com:office:smarttags" w:element="City">
        <w:smartTag w:uri="urn:schemas-microsoft-com:office:smarttags" w:element="place">
          <w:r>
            <w:t>Readings</w:t>
          </w:r>
        </w:smartTag>
      </w:smartTag>
      <w:r>
        <w:t xml:space="preserve"> - #863</w:t>
      </w:r>
    </w:p>
    <w:p w:rsidR="00FA721D" w:rsidRPr="00CA271D" w:rsidRDefault="00FA721D" w:rsidP="0058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color w:val="FF0000"/>
        </w:rPr>
      </w:pPr>
      <w:r w:rsidRPr="00CA271D">
        <w:rPr>
          <w:color w:val="FF0000"/>
        </w:rPr>
        <w:t>Mike Keller’s worksheet   --- Do Not Use</w:t>
      </w:r>
    </w:p>
    <w:p w:rsidR="00FA721D" w:rsidRDefault="00FA721D" w:rsidP="00FD72D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FA721D" w:rsidRDefault="00FA721D" w:rsidP="00B96578">
      <w:pPr>
        <w:tabs>
          <w:tab w:val="center" w:pos="4680"/>
          <w:tab w:val="center" w:pos="6930"/>
          <w:tab w:val="right" w:pos="936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O Come Emmanuel</w:t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>
        <w:rPr>
          <w:rFonts w:ascii="Arial" w:hAnsi="Arial"/>
          <w:b/>
          <w:sz w:val="16"/>
          <w:szCs w:val="16"/>
          <w:highlight w:val="white"/>
        </w:rPr>
        <w:t>3&amp;4</w:t>
      </w:r>
      <w:r w:rsidRPr="0065738A">
        <w:rPr>
          <w:rFonts w:ascii="Arial" w:hAnsi="Arial"/>
          <w:b/>
          <w:sz w:val="16"/>
          <w:szCs w:val="16"/>
          <w:highlight w:val="white"/>
        </w:rPr>
        <w:t>}</w:t>
      </w:r>
      <w:r>
        <w:rPr>
          <w:rFonts w:ascii="Arial" w:hAnsi="Arial"/>
          <w:highlight w:val="white"/>
        </w:rPr>
        <w:tab/>
        <w:t xml:space="preserve">#274, </w:t>
      </w:r>
      <w:r>
        <w:rPr>
          <w:rFonts w:ascii="Arial" w:hAnsi="Arial"/>
          <w:sz w:val="18"/>
          <w:highlight w:val="white"/>
        </w:rPr>
        <w:t>Journeysongs</w:t>
      </w:r>
    </w:p>
    <w:p w:rsidR="00FA721D" w:rsidRDefault="00FA721D" w:rsidP="00B96578">
      <w:pPr>
        <w:tabs>
          <w:tab w:val="center" w:pos="1980"/>
          <w:tab w:val="center" w:pos="4680"/>
          <w:tab w:val="center" w:pos="6930"/>
          <w:tab w:val="right" w:pos="936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5:00 PM Sunday:</w:t>
      </w:r>
      <w:r w:rsidRPr="00B96578">
        <w:rPr>
          <w:rFonts w:ascii="Arial" w:hAnsi="Arial"/>
          <w:sz w:val="22"/>
          <w:szCs w:val="22"/>
          <w:highlight w:val="white"/>
        </w:rPr>
        <w:tab/>
        <w:t>Emmanuel</w:t>
      </w:r>
      <w:r w:rsidRPr="00B96578">
        <w:rPr>
          <w:rFonts w:ascii="Arial" w:hAnsi="Arial"/>
          <w:sz w:val="22"/>
          <w:szCs w:val="22"/>
          <w:highlight w:val="white"/>
        </w:rPr>
        <w:tab/>
      </w:r>
      <w:r w:rsidRPr="00B96578">
        <w:rPr>
          <w:rFonts w:ascii="Arial" w:hAnsi="Arial"/>
          <w:sz w:val="22"/>
          <w:szCs w:val="22"/>
          <w:highlight w:val="white"/>
        </w:rPr>
        <w:tab/>
        <w:t>#</w:t>
      </w:r>
      <w:r>
        <w:rPr>
          <w:rFonts w:ascii="Arial" w:hAnsi="Arial"/>
          <w:sz w:val="22"/>
          <w:szCs w:val="22"/>
          <w:highlight w:val="white"/>
        </w:rPr>
        <w:t>299</w:t>
      </w:r>
      <w:r w:rsidRPr="00B96578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6"/>
          <w:szCs w:val="16"/>
          <w:highlight w:val="white"/>
        </w:rPr>
        <w:t>Journeysongs</w:t>
      </w:r>
    </w:p>
    <w:p w:rsidR="00FA721D" w:rsidRDefault="00FA721D" w:rsidP="003D0FB5">
      <w:pPr>
        <w:tabs>
          <w:tab w:val="center" w:pos="4680"/>
          <w:tab w:val="center" w:pos="702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DB3AB7">
        <w:rPr>
          <w:rFonts w:ascii="Arial" w:hAnsi="Arial"/>
          <w:sz w:val="16"/>
          <w:szCs w:val="16"/>
          <w:highlight w:val="white"/>
        </w:rPr>
        <w:t xml:space="preserve">Psalm 25:  </w:t>
      </w:r>
      <w:r w:rsidRPr="00B96578">
        <w:rPr>
          <w:rFonts w:ascii="Arial" w:hAnsi="Arial"/>
          <w:sz w:val="22"/>
          <w:szCs w:val="22"/>
          <w:highlight w:val="white"/>
        </w:rPr>
        <w:t>I Lift Up My Soul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A1334B">
        <w:rPr>
          <w:rFonts w:ascii="Arial" w:hAnsi="Arial"/>
          <w:sz w:val="16"/>
          <w:szCs w:val="16"/>
          <w:highlight w:val="white"/>
        </w:rPr>
        <w:t>[</w:t>
      </w:r>
      <w:smartTag w:uri="urn:schemas-microsoft-com:office:smarttags" w:element="PlaceType">
        <w:smartTag w:uri="urn:schemas-microsoft-com:office:smarttags" w:element="PlaceType">
          <w:r>
            <w:rPr>
              <w:rFonts w:ascii="Arial" w:hAnsi="Arial"/>
              <w:sz w:val="16"/>
              <w:szCs w:val="16"/>
              <w:highlight w:val="white"/>
            </w:rPr>
            <w:t>Manion</w:t>
          </w:r>
        </w:smartTag>
        <w:r>
          <w:rPr>
            <w:rFonts w:ascii="Arial" w:hAnsi="Arial"/>
            <w:sz w:val="16"/>
            <w:szCs w:val="16"/>
            <w:highlight w:val="white"/>
          </w:rPr>
          <w:t xml:space="preserve">, </w:t>
        </w:r>
        <w:smartTag w:uri="urn:schemas-microsoft-com:office:smarttags" w:element="PlaceType">
          <w:r>
            <w:rPr>
              <w:rFonts w:ascii="Arial" w:hAnsi="Arial"/>
              <w:sz w:val="16"/>
              <w:szCs w:val="16"/>
              <w:highlight w:val="white"/>
            </w:rPr>
            <w:t>MI</w:t>
          </w:r>
        </w:smartTag>
      </w:smartTag>
      <w:r>
        <w:rPr>
          <w:rFonts w:ascii="Arial" w:hAnsi="Arial"/>
          <w:sz w:val="16"/>
          <w:szCs w:val="16"/>
          <w:highlight w:val="white"/>
        </w:rPr>
        <w:t xml:space="preserve"> 757</w:t>
      </w:r>
      <w:r w:rsidRPr="00A1334B">
        <w:rPr>
          <w:rFonts w:ascii="Arial" w:hAnsi="Arial"/>
          <w:sz w:val="16"/>
          <w:szCs w:val="16"/>
          <w:highlight w:val="white"/>
        </w:rPr>
        <w:t>]</w:t>
      </w:r>
    </w:p>
    <w:p w:rsidR="00FA721D" w:rsidRDefault="00FA721D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A721D" w:rsidRDefault="00FA721D" w:rsidP="0065738A">
      <w:pPr>
        <w:pStyle w:val="Heading1"/>
        <w:tabs>
          <w:tab w:val="center" w:pos="4680"/>
          <w:tab w:val="right" w:pos="9360"/>
        </w:tabs>
        <w:spacing w:line="600" w:lineRule="auto"/>
        <w:rPr>
          <w:rFonts w:cs="Arial"/>
          <w:b w:val="0"/>
          <w:sz w:val="18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People, Look East</w:t>
      </w:r>
      <w:r>
        <w:rPr>
          <w:b w:val="0"/>
          <w:highlight w:val="white"/>
        </w:rPr>
        <w:tab/>
        <w:t xml:space="preserve">#297, </w:t>
      </w:r>
      <w:r>
        <w:rPr>
          <w:rFonts w:cs="Arial"/>
          <w:b w:val="0"/>
          <w:sz w:val="18"/>
        </w:rPr>
        <w:t>Journeysongs</w:t>
      </w:r>
    </w:p>
    <w:p w:rsidR="00FA721D" w:rsidRDefault="00FA721D">
      <w:pPr>
        <w:tabs>
          <w:tab w:val="center" w:pos="4680"/>
          <w:tab w:val="center" w:pos="702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A721D" w:rsidRDefault="00FA721D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sz w:val="18"/>
          <w:highlight w:val="white"/>
        </w:rPr>
        <w:t>[</w:t>
      </w:r>
      <w:r w:rsidRPr="0065738A">
        <w:rPr>
          <w:rFonts w:ascii="Arial" w:hAnsi="Arial"/>
          <w:b/>
          <w:sz w:val="18"/>
          <w:highlight w:val="white"/>
        </w:rPr>
        <w:t xml:space="preserve">Accl. A, </w:t>
      </w:r>
      <w:smartTag w:uri="urn:schemas-microsoft-com:office:smarttags" w:element="PlaceType">
        <w:smartTag w:uri="urn:schemas-microsoft-com:office:smarttags" w:element="PlaceType">
          <w:r>
            <w:rPr>
              <w:rFonts w:ascii="Arial" w:hAnsi="Arial"/>
              <w:sz w:val="18"/>
              <w:highlight w:val="white"/>
            </w:rPr>
            <w:t>Black</w:t>
          </w:r>
        </w:smartTag>
        <w:r>
          <w:rPr>
            <w:rFonts w:ascii="Arial" w:hAnsi="Arial"/>
            <w:sz w:val="18"/>
            <w:highlight w:val="white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18"/>
              <w:highlight w:val="white"/>
            </w:rPr>
            <w:t>Mountain</w:t>
          </w:r>
        </w:smartTag>
      </w:smartTag>
      <w:r>
        <w:rPr>
          <w:rFonts w:ascii="Arial" w:hAnsi="Arial"/>
          <w:sz w:val="18"/>
          <w:highlight w:val="white"/>
        </w:rPr>
        <w:t xml:space="preserve"> Liturgy]</w:t>
      </w:r>
    </w:p>
    <w:p w:rsidR="00FA721D" w:rsidRDefault="00FA721D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A721D" w:rsidRDefault="00FA721D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A721D" w:rsidRDefault="00FA721D" w:rsidP="0065738A">
      <w:pPr>
        <w:pStyle w:val="Heading1"/>
        <w:tabs>
          <w:tab w:val="center" w:pos="4680"/>
          <w:tab w:val="center" w:pos="6480"/>
          <w:tab w:val="right" w:pos="9360"/>
        </w:tabs>
        <w:spacing w:line="36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Ready the Way</w:t>
      </w:r>
      <w:r>
        <w:rPr>
          <w:b w:val="0"/>
          <w:highlight w:val="white"/>
        </w:rPr>
        <w:tab/>
      </w:r>
      <w:r>
        <w:rPr>
          <w:b w:val="0"/>
          <w:highlight w:val="white"/>
        </w:rPr>
        <w:tab/>
        <w:t xml:space="preserve">#288, </w:t>
      </w:r>
      <w:r>
        <w:rPr>
          <w:rFonts w:cs="Arial"/>
          <w:b w:val="0"/>
          <w:sz w:val="18"/>
        </w:rPr>
        <w:t>Journeysongs</w:t>
      </w:r>
    </w:p>
    <w:p w:rsidR="00FA721D" w:rsidRPr="0065738A" w:rsidRDefault="00FA721D" w:rsidP="00A1334B">
      <w:pPr>
        <w:tabs>
          <w:tab w:val="center" w:pos="1800"/>
          <w:tab w:val="center" w:pos="4680"/>
          <w:tab w:val="right" w:pos="9360"/>
        </w:tabs>
        <w:spacing w:line="600" w:lineRule="auto"/>
        <w:rPr>
          <w:rFonts w:ascii="Arial" w:hAnsi="Arial" w:cs="Arial"/>
          <w:sz w:val="18"/>
        </w:rPr>
      </w:pP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8"/>
          <w:highlight w:val="white"/>
        </w:rPr>
        <w:t>10:30 AM Sunday:</w:t>
      </w:r>
      <w:r>
        <w:rPr>
          <w:rFonts w:ascii="Arial" w:hAnsi="Arial" w:cs="Arial"/>
          <w:sz w:val="18"/>
          <w:highlight w:val="white"/>
        </w:rPr>
        <w:tab/>
      </w:r>
      <w:r w:rsidRPr="00A1334B">
        <w:rPr>
          <w:rFonts w:ascii="Arial" w:hAnsi="Arial" w:cs="Arial"/>
          <w:bCs/>
          <w:sz w:val="22"/>
          <w:szCs w:val="22"/>
          <w:highlight w:val="white"/>
        </w:rPr>
        <w:t>Wake, O Wake, And Sleep No Longer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ab/>
        <w:t>#</w:t>
      </w:r>
      <w:r>
        <w:rPr>
          <w:rFonts w:ascii="Arial" w:hAnsi="Arial" w:cs="Arial"/>
          <w:bCs/>
          <w:sz w:val="22"/>
          <w:szCs w:val="22"/>
          <w:highlight w:val="white"/>
        </w:rPr>
        <w:t>298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 xml:space="preserve">, </w:t>
      </w:r>
      <w:r>
        <w:rPr>
          <w:rFonts w:ascii="Arial" w:hAnsi="Arial" w:cs="Arial"/>
          <w:bCs/>
          <w:sz w:val="18"/>
        </w:rPr>
        <w:t>Journeysongs</w:t>
      </w:r>
    </w:p>
    <w:p w:rsidR="00FA721D" w:rsidRDefault="00FA721D">
      <w:pPr>
        <w:tabs>
          <w:tab w:val="center" w:pos="4680"/>
          <w:tab w:val="right" w:pos="936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Divine Messiah</w:t>
      </w:r>
      <w:r>
        <w:rPr>
          <w:rFonts w:ascii="Arial" w:hAnsi="Arial"/>
          <w:highlight w:val="white"/>
        </w:rPr>
        <w:tab/>
        <w:t xml:space="preserve">#279, </w:t>
      </w:r>
      <w:r>
        <w:rPr>
          <w:rFonts w:ascii="Arial" w:hAnsi="Arial"/>
          <w:sz w:val="18"/>
        </w:rPr>
        <w:t>Journeysongs</w:t>
      </w:r>
    </w:p>
    <w:p w:rsidR="00FA721D" w:rsidRPr="00072EB9" w:rsidRDefault="00FA721D" w:rsidP="00072EB9">
      <w:pPr>
        <w:tabs>
          <w:tab w:val="center" w:pos="1980"/>
          <w:tab w:val="center" w:pos="4680"/>
          <w:tab w:val="center" w:pos="6480"/>
          <w:tab w:val="right" w:pos="9360"/>
        </w:tabs>
        <w:rPr>
          <w:rFonts w:ascii="Arial" w:hAnsi="Arial" w:cs="Arial"/>
          <w:b/>
          <w:sz w:val="20"/>
        </w:rPr>
      </w:pPr>
    </w:p>
    <w:p w:rsidR="00FA721D" w:rsidRDefault="00FA721D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Cs w:val="24"/>
        </w:rPr>
      </w:pPr>
      <w:r w:rsidRPr="00072EB9">
        <w:rPr>
          <w:rFonts w:ascii="Arial" w:hAnsi="Arial" w:cs="Arial"/>
          <w:i/>
          <w:sz w:val="20"/>
        </w:rPr>
        <w:t>Gospel Verse:</w:t>
      </w:r>
      <w:r w:rsidRPr="003D0FB5">
        <w:rPr>
          <w:rFonts w:ascii="Arial" w:hAnsi="Arial" w:cs="Arial"/>
          <w:b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Prepare the way of the Lord, make straight his paths:</w:t>
      </w:r>
    </w:p>
    <w:p w:rsidR="00FA721D" w:rsidRPr="003D0FB5" w:rsidRDefault="00FA721D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all flesh shall see the salvation of God.</w:t>
      </w:r>
    </w:p>
    <w:p w:rsidR="00FA721D" w:rsidRPr="00CA271D" w:rsidRDefault="00FA721D" w:rsidP="003D0FB5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b/>
          <w:sz w:val="8"/>
          <w:szCs w:val="8"/>
        </w:rPr>
      </w:pPr>
    </w:p>
    <w:p w:rsidR="00FA721D" w:rsidRDefault="00FA721D" w:rsidP="00AE486F">
      <w:pPr>
        <w:tabs>
          <w:tab w:val="center" w:pos="1980"/>
          <w:tab w:val="center" w:pos="4680"/>
          <w:tab w:val="center" w:pos="6480"/>
          <w:tab w:val="right" w:pos="9360"/>
        </w:tabs>
        <w:rPr>
          <w:rFonts w:ascii="Arial" w:hAnsi="Arial" w:cs="Arial"/>
          <w:i/>
          <w:sz w:val="18"/>
        </w:rPr>
      </w:pPr>
      <w:r w:rsidRPr="003D0FB5">
        <w:rPr>
          <w:rFonts w:ascii="Arial" w:hAnsi="Arial" w:cs="Arial"/>
          <w:i/>
          <w:sz w:val="18"/>
        </w:rPr>
        <w:t>alternate song for use at 5:00 PM Sunday:</w:t>
      </w:r>
      <w:r w:rsidRPr="003D0FB5">
        <w:rPr>
          <w:rFonts w:ascii="Arial" w:hAnsi="Arial" w:cs="Arial"/>
          <w:i/>
          <w:sz w:val="18"/>
        </w:rPr>
        <w:tab/>
      </w:r>
      <w:r w:rsidRPr="003D0FB5">
        <w:rPr>
          <w:rFonts w:ascii="Arial" w:hAnsi="Arial" w:cs="Arial"/>
          <w:i/>
          <w:sz w:val="20"/>
        </w:rPr>
        <w:t>Find Us Ready</w:t>
      </w:r>
      <w:r>
        <w:rPr>
          <w:rFonts w:ascii="Arial" w:hAnsi="Arial" w:cs="Arial"/>
          <w:i/>
          <w:sz w:val="18"/>
        </w:rPr>
        <w:tab/>
      </w:r>
      <w:r>
        <w:rPr>
          <w:rFonts w:ascii="Arial" w:hAnsi="Arial" w:cs="Arial"/>
          <w:i/>
          <w:sz w:val="18"/>
        </w:rPr>
        <w:tab/>
      </w:r>
      <w:r w:rsidRPr="003D0FB5">
        <w:rPr>
          <w:rFonts w:ascii="Arial" w:hAnsi="Arial" w:cs="Arial"/>
          <w:i/>
          <w:sz w:val="18"/>
        </w:rPr>
        <w:t>[Booth</w:t>
      </w:r>
      <w:r>
        <w:rPr>
          <w:rFonts w:ascii="Arial" w:hAnsi="Arial" w:cs="Arial"/>
          <w:i/>
          <w:sz w:val="18"/>
        </w:rPr>
        <w:t>]</w:t>
      </w:r>
    </w:p>
    <w:p w:rsidR="00FA721D" w:rsidRDefault="00FA721D" w:rsidP="00072EB9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sz w:val="22"/>
          <w:szCs w:val="22"/>
        </w:rPr>
      </w:pPr>
      <w:r w:rsidRPr="00072EB9">
        <w:rPr>
          <w:rFonts w:ascii="Arial" w:hAnsi="Arial" w:cs="Arial"/>
          <w:sz w:val="22"/>
          <w:szCs w:val="22"/>
        </w:rPr>
        <w:t>Like A Shepher</w:t>
      </w:r>
      <w:r>
        <w:rPr>
          <w:rFonts w:ascii="Arial" w:hAnsi="Arial" w:cs="Arial"/>
          <w:sz w:val="22"/>
          <w:szCs w:val="22"/>
        </w:rPr>
        <w:t>d #622      On Jordan’s Bank #278     A Voice Cries Out #276</w:t>
      </w:r>
    </w:p>
    <w:p w:rsidR="00FA721D" w:rsidRPr="00072EB9" w:rsidRDefault="00FA721D" w:rsidP="00072EB9">
      <w:pPr>
        <w:tabs>
          <w:tab w:val="center" w:pos="1980"/>
          <w:tab w:val="center" w:pos="4680"/>
          <w:tab w:val="center" w:pos="6480"/>
          <w:tab w:val="right" w:pos="936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Soon and Very Soon #___     next week: He Has Annointed Me (Dameans)</w:t>
      </w:r>
    </w:p>
    <w:sectPr w:rsidR="00FA721D" w:rsidRPr="00072EB9" w:rsidSect="004D0676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21D" w:rsidRDefault="00FA721D">
      <w:r>
        <w:separator/>
      </w:r>
    </w:p>
  </w:endnote>
  <w:endnote w:type="continuationSeparator" w:id="0">
    <w:p w:rsidR="00FA721D" w:rsidRDefault="00FA7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21D" w:rsidRDefault="00FA721D">
      <w:r>
        <w:separator/>
      </w:r>
    </w:p>
  </w:footnote>
  <w:footnote w:type="continuationSeparator" w:id="0">
    <w:p w:rsidR="00FA721D" w:rsidRDefault="00FA7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614"/>
    <w:rsid w:val="000313AE"/>
    <w:rsid w:val="00072EB9"/>
    <w:rsid w:val="000F6667"/>
    <w:rsid w:val="00123BF8"/>
    <w:rsid w:val="00147348"/>
    <w:rsid w:val="001D4860"/>
    <w:rsid w:val="00242CEC"/>
    <w:rsid w:val="00274B40"/>
    <w:rsid w:val="002F3222"/>
    <w:rsid w:val="002F7E01"/>
    <w:rsid w:val="00301580"/>
    <w:rsid w:val="00320B2E"/>
    <w:rsid w:val="003D0FB5"/>
    <w:rsid w:val="003F09BF"/>
    <w:rsid w:val="00431614"/>
    <w:rsid w:val="00454E03"/>
    <w:rsid w:val="004B0738"/>
    <w:rsid w:val="004D0676"/>
    <w:rsid w:val="004E1808"/>
    <w:rsid w:val="005121A3"/>
    <w:rsid w:val="00580CE7"/>
    <w:rsid w:val="006078BC"/>
    <w:rsid w:val="0061403D"/>
    <w:rsid w:val="0065738A"/>
    <w:rsid w:val="0066714C"/>
    <w:rsid w:val="007320B3"/>
    <w:rsid w:val="00746867"/>
    <w:rsid w:val="00797029"/>
    <w:rsid w:val="007E2AC6"/>
    <w:rsid w:val="008E057B"/>
    <w:rsid w:val="009331DA"/>
    <w:rsid w:val="00986C23"/>
    <w:rsid w:val="00A1334B"/>
    <w:rsid w:val="00A15DCE"/>
    <w:rsid w:val="00AA476D"/>
    <w:rsid w:val="00AC5972"/>
    <w:rsid w:val="00AE486F"/>
    <w:rsid w:val="00B00498"/>
    <w:rsid w:val="00B96578"/>
    <w:rsid w:val="00C06BD3"/>
    <w:rsid w:val="00C567A0"/>
    <w:rsid w:val="00CA271D"/>
    <w:rsid w:val="00CB313A"/>
    <w:rsid w:val="00D20BE7"/>
    <w:rsid w:val="00D63C0A"/>
    <w:rsid w:val="00DB3AB7"/>
    <w:rsid w:val="00DF2091"/>
    <w:rsid w:val="00E47560"/>
    <w:rsid w:val="00E83BC4"/>
    <w:rsid w:val="00EC7ECC"/>
    <w:rsid w:val="00EE3664"/>
    <w:rsid w:val="00F514C9"/>
    <w:rsid w:val="00FA721D"/>
    <w:rsid w:val="00FD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DCE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A15DCE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9DB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A15DCE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4E69DB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uiPriority w:val="99"/>
    <w:rsid w:val="00A15DCE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161</Words>
  <Characters>918</Characters>
  <Application>Microsoft Office Outlook</Application>
  <DocSecurity>0</DocSecurity>
  <Lines>0</Lines>
  <Paragraphs>0</Paragraphs>
  <ScaleCrop>false</ScaleCrop>
  <Company>St Joseph Church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-</cp:lastModifiedBy>
  <cp:revision>2</cp:revision>
  <cp:lastPrinted>2015-11-28T21:06:00Z</cp:lastPrinted>
  <dcterms:created xsi:type="dcterms:W3CDTF">2015-12-05T19:29:00Z</dcterms:created>
  <dcterms:modified xsi:type="dcterms:W3CDTF">2015-12-05T19:29:00Z</dcterms:modified>
</cp:coreProperties>
</file>