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D963" w14:textId="77777777" w:rsidR="004A30EB" w:rsidRPr="004A30EB" w:rsidRDefault="004A30EB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  <w:b w:val="0"/>
          <w:i/>
          <w:sz w:val="20"/>
          <w:szCs w:val="20"/>
        </w:rPr>
      </w:pPr>
      <w:r w:rsidRPr="004A30EB">
        <w:rPr>
          <w:rStyle w:val="Strong"/>
          <w:b w:val="0"/>
          <w:i/>
          <w:sz w:val="20"/>
          <w:szCs w:val="20"/>
        </w:rPr>
        <w:t>Wedding Details</w:t>
      </w:r>
    </w:p>
    <w:p w14:paraId="1A11904F" w14:textId="77777777" w:rsidR="003526D5" w:rsidRDefault="003526D5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</w:rPr>
      </w:pPr>
    </w:p>
    <w:p w14:paraId="2ED9E0C5" w14:textId="77777777" w:rsidR="003526D5" w:rsidRDefault="003526D5" w:rsidP="004A30EB">
      <w:pPr>
        <w:pStyle w:val="Heading1"/>
        <w:tabs>
          <w:tab w:val="clear" w:pos="4320"/>
        </w:tabs>
        <w:spacing w:before="0"/>
        <w:rPr>
          <w:rStyle w:val="Strong"/>
        </w:rPr>
      </w:pPr>
    </w:p>
    <w:p w14:paraId="7790B6A3" w14:textId="39D3FD4E" w:rsidR="004A30EB" w:rsidRDefault="004A30EB" w:rsidP="004A30EB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   </w:t>
      </w:r>
      <w:r w:rsidR="00473AD8">
        <w:rPr>
          <w:rStyle w:val="Strong"/>
        </w:rPr>
        <w:t xml:space="preserve">  </w:t>
      </w:r>
      <w:r>
        <w:rPr>
          <w:rStyle w:val="Strong"/>
        </w:rPr>
        <w:t xml:space="preserve"> </w:t>
      </w:r>
      <w:r w:rsidR="00B92022">
        <w:rPr>
          <w:rStyle w:val="Strong"/>
        </w:rPr>
        <w:t>Valerie and Gregory</w:t>
      </w:r>
      <w:r>
        <w:rPr>
          <w:rStyle w:val="Strong"/>
        </w:rPr>
        <w:tab/>
        <w:t xml:space="preserve">Date: </w:t>
      </w:r>
      <w:r w:rsidR="00473AD8">
        <w:rPr>
          <w:rStyle w:val="Strong"/>
        </w:rPr>
        <w:t xml:space="preserve"> </w:t>
      </w:r>
      <w:r>
        <w:rPr>
          <w:rStyle w:val="Strong"/>
        </w:rPr>
        <w:t xml:space="preserve"> </w:t>
      </w:r>
      <w:r w:rsidR="009A1403">
        <w:rPr>
          <w:rStyle w:val="Strong"/>
        </w:rPr>
        <w:t>S</w:t>
      </w:r>
      <w:r w:rsidR="00DE092E">
        <w:rPr>
          <w:rStyle w:val="Strong"/>
        </w:rPr>
        <w:t>atur</w:t>
      </w:r>
      <w:r w:rsidR="009A1403">
        <w:rPr>
          <w:rStyle w:val="Strong"/>
        </w:rPr>
        <w:t xml:space="preserve">day, </w:t>
      </w:r>
      <w:r w:rsidR="00B92022">
        <w:rPr>
          <w:rStyle w:val="Strong"/>
        </w:rPr>
        <w:t>Nov</w:t>
      </w:r>
      <w:r w:rsidR="00473AD8">
        <w:rPr>
          <w:rStyle w:val="Strong"/>
        </w:rPr>
        <w:t>ember 1</w:t>
      </w:r>
      <w:r w:rsidR="00B92022">
        <w:rPr>
          <w:rStyle w:val="Strong"/>
        </w:rPr>
        <w:t>1</w:t>
      </w:r>
      <w:r w:rsidR="00D521E1">
        <w:rPr>
          <w:rStyle w:val="Strong"/>
        </w:rPr>
        <w:t>, 2023</w:t>
      </w:r>
    </w:p>
    <w:p w14:paraId="05BB7997" w14:textId="71A7EE7B" w:rsidR="004A30EB" w:rsidRDefault="00D521E1" w:rsidP="00D521E1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 xml:space="preserve">Officiant:    </w:t>
      </w:r>
      <w:r w:rsidR="00473AD8">
        <w:rPr>
          <w:rStyle w:val="Strong"/>
        </w:rPr>
        <w:t xml:space="preserve">Deacon </w:t>
      </w:r>
      <w:r w:rsidR="00B92022">
        <w:rPr>
          <w:rStyle w:val="Strong"/>
        </w:rPr>
        <w:t>Ed Grieb</w:t>
      </w:r>
      <w:r w:rsidR="00473AD8">
        <w:rPr>
          <w:rStyle w:val="Strong"/>
        </w:rPr>
        <w:t xml:space="preserve">                         </w:t>
      </w:r>
      <w:r w:rsidR="00B92022">
        <w:rPr>
          <w:rStyle w:val="Strong"/>
        </w:rPr>
        <w:t xml:space="preserve">      </w:t>
      </w:r>
      <w:r w:rsidR="004A30EB">
        <w:rPr>
          <w:rStyle w:val="Strong"/>
        </w:rPr>
        <w:t xml:space="preserve">Time:  </w:t>
      </w:r>
      <w:r w:rsidR="00B92022">
        <w:rPr>
          <w:rStyle w:val="Strong"/>
        </w:rPr>
        <w:t>10</w:t>
      </w:r>
      <w:r w:rsidR="00DE092E">
        <w:rPr>
          <w:rStyle w:val="Strong"/>
        </w:rPr>
        <w:t>:</w:t>
      </w:r>
      <w:r w:rsidR="00B92022">
        <w:rPr>
          <w:rStyle w:val="Strong"/>
        </w:rPr>
        <w:t>3</w:t>
      </w:r>
      <w:r w:rsidR="00DE092E">
        <w:rPr>
          <w:rStyle w:val="Strong"/>
        </w:rPr>
        <w:t xml:space="preserve">0 </w:t>
      </w:r>
      <w:r w:rsidR="00B92022">
        <w:rPr>
          <w:rStyle w:val="Strong"/>
        </w:rPr>
        <w:t>A</w:t>
      </w:r>
      <w:r w:rsidR="00DE092E">
        <w:rPr>
          <w:rStyle w:val="Strong"/>
        </w:rPr>
        <w:t>M</w:t>
      </w:r>
      <w:r w:rsidR="004A30EB">
        <w:rPr>
          <w:rStyle w:val="Strong"/>
        </w:rPr>
        <w:t xml:space="preserve"> </w:t>
      </w:r>
    </w:p>
    <w:p w14:paraId="626470C7" w14:textId="77777777"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DE092E">
        <w:rPr>
          <w:rStyle w:val="Strong"/>
          <w:sz w:val="36"/>
        </w:rPr>
        <w:t>Wedding Ceremony</w:t>
      </w:r>
    </w:p>
    <w:p w14:paraId="42476653" w14:textId="77777777"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14:paraId="54BBA0EC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160E72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0BA73EB4" w14:textId="1E9505BC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</w:t>
      </w:r>
      <w:r w:rsidR="00285EF0">
        <w:rPr>
          <w:color w:val="000000"/>
        </w:rPr>
        <w:t>al</w:t>
      </w:r>
      <w:r>
        <w:rPr>
          <w:color w:val="000000"/>
        </w:rPr>
        <w:t>:</w:t>
      </w:r>
      <w:r>
        <w:rPr>
          <w:color w:val="000000"/>
        </w:rPr>
        <w:tab/>
      </w:r>
      <w:r w:rsidR="00285EF0">
        <w:rPr>
          <w:color w:val="000000"/>
        </w:rPr>
        <w:t>Canon in D</w:t>
      </w:r>
      <w:r w:rsidR="009A1403">
        <w:rPr>
          <w:color w:val="000000"/>
        </w:rPr>
        <w:tab/>
      </w:r>
      <w:r w:rsidR="00B71A26">
        <w:rPr>
          <w:color w:val="000000"/>
        </w:rPr>
        <w:tab/>
        <w:t>(</w:t>
      </w:r>
      <w:r w:rsidR="00285EF0">
        <w:rPr>
          <w:color w:val="000000"/>
        </w:rPr>
        <w:t>Johann Pachelbel</w:t>
      </w:r>
      <w:r w:rsidR="00B71A26">
        <w:rPr>
          <w:color w:val="000000"/>
        </w:rPr>
        <w:t>)</w:t>
      </w:r>
    </w:p>
    <w:p w14:paraId="55AA45C6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3DEA3EFF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2A1D33D8" w14:textId="0043A3A9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First Reading</w:t>
      </w:r>
    </w:p>
    <w:p w14:paraId="3D5A9EA4" w14:textId="4B83F10F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Respons</w:t>
      </w:r>
      <w:r w:rsidR="009A1403">
        <w:rPr>
          <w:color w:val="000000"/>
        </w:rPr>
        <w:t>orial</w:t>
      </w:r>
      <w:r>
        <w:rPr>
          <w:color w:val="000000"/>
        </w:rPr>
        <w:t>:            </w:t>
      </w:r>
      <w:r>
        <w:rPr>
          <w:color w:val="000000"/>
        </w:rPr>
        <w:tab/>
      </w:r>
      <w:r w:rsidR="00285EF0">
        <w:rPr>
          <w:color w:val="000000"/>
        </w:rPr>
        <w:t>Sacrament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>C</w:t>
      </w:r>
      <w:r w:rsidR="00285EF0">
        <w:rPr>
          <w:color w:val="000000"/>
        </w:rPr>
        <w:t>arey Landry</w:t>
      </w:r>
      <w:r w:rsidR="00B71A26">
        <w:rPr>
          <w:color w:val="000000"/>
        </w:rPr>
        <w:t>)</w:t>
      </w:r>
    </w:p>
    <w:p w14:paraId="5884C3C2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Second Reading</w:t>
      </w:r>
    </w:p>
    <w:p w14:paraId="7856BC92" w14:textId="15FE3344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</w:r>
      <w:r w:rsidR="00B71A26">
        <w:rPr>
          <w:color w:val="000000"/>
        </w:rPr>
        <w:t>sung</w:t>
      </w:r>
      <w:r w:rsidR="00DC76B4">
        <w:rPr>
          <w:color w:val="000000"/>
        </w:rPr>
        <w:t xml:space="preserve"> (</w:t>
      </w:r>
      <w:r w:rsidR="002447CC">
        <w:rPr>
          <w:color w:val="000000"/>
        </w:rPr>
        <w:t>Alleluia</w:t>
      </w:r>
      <w:r w:rsidR="00DC76B4">
        <w:rPr>
          <w:color w:val="000000"/>
        </w:rPr>
        <w:t>)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Steven </w:t>
      </w:r>
      <w:r w:rsidR="00B71A26">
        <w:rPr>
          <w:color w:val="000000"/>
        </w:rPr>
        <w:t>Janco)</w:t>
      </w:r>
    </w:p>
    <w:p w14:paraId="328D17BD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Gospel</w:t>
      </w:r>
    </w:p>
    <w:p w14:paraId="69D47A4F" w14:textId="77777777" w:rsid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>
        <w:rPr>
          <w:color w:val="000000"/>
        </w:rPr>
        <w:t>Homily</w:t>
      </w:r>
    </w:p>
    <w:p w14:paraId="176521F0" w14:textId="31888EEA" w:rsidR="00CA0E99" w:rsidRPr="00CA0E99" w:rsidRDefault="00CA0E99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CA0E99">
        <w:rPr>
          <w:color w:val="000000"/>
        </w:rPr>
        <w:t>Prayer of the Faithful</w:t>
      </w:r>
      <w:r w:rsidR="00D521E1">
        <w:rPr>
          <w:color w:val="000000"/>
        </w:rPr>
        <w:t xml:space="preserve"> (Universal Prayer)</w:t>
      </w:r>
    </w:p>
    <w:p w14:paraId="5B38BD69" w14:textId="5EDF78FA" w:rsidR="00ED193E" w:rsidRPr="00ED193E" w:rsidRDefault="009A1403" w:rsidP="00D521E1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9A1403">
        <w:rPr>
          <w:b/>
          <w:color w:val="000000"/>
        </w:rPr>
        <w:t>Rite of Marriage</w:t>
      </w:r>
    </w:p>
    <w:p w14:paraId="5CEE06B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711944D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3D5166F9" w14:textId="6E560692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285EF0">
        <w:rPr>
          <w:color w:val="000000"/>
        </w:rPr>
        <w:t>Psalm XIX</w:t>
      </w:r>
      <w:r w:rsidR="00B71A26">
        <w:rPr>
          <w:color w:val="000000"/>
        </w:rPr>
        <w:tab/>
      </w:r>
      <w:r w:rsidR="00B71A26">
        <w:rPr>
          <w:color w:val="000000"/>
        </w:rPr>
        <w:tab/>
        <w:t>(</w:t>
      </w:r>
      <w:r w:rsidR="00285EF0">
        <w:rPr>
          <w:color w:val="000000"/>
        </w:rPr>
        <w:t>Benedetto Marcelo</w:t>
      </w:r>
      <w:r w:rsidR="00B71A26">
        <w:rPr>
          <w:color w:val="000000"/>
        </w:rPr>
        <w:t>)</w:t>
      </w:r>
    </w:p>
    <w:p w14:paraId="76E8288F" w14:textId="77777777" w:rsidR="005364BA" w:rsidRDefault="005364BA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</w:p>
    <w:p w14:paraId="4368E871" w14:textId="58F56928" w:rsidR="005364BA" w:rsidRPr="005364BA" w:rsidRDefault="00D521E1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Wedding Rehearsal</w:t>
      </w:r>
      <w:r w:rsidR="005364BA" w:rsidRPr="005364BA">
        <w:rPr>
          <w:b/>
          <w:color w:val="000000"/>
        </w:rPr>
        <w:t>:</w:t>
      </w:r>
      <w:r w:rsidR="002447CC">
        <w:rPr>
          <w:b/>
          <w:color w:val="000000"/>
        </w:rPr>
        <w:t xml:space="preserve"> </w:t>
      </w:r>
      <w:r w:rsidR="005364BA" w:rsidRPr="005364BA">
        <w:rPr>
          <w:b/>
          <w:color w:val="000000"/>
        </w:rPr>
        <w:tab/>
      </w:r>
      <w:r w:rsidR="00B92022">
        <w:rPr>
          <w:b/>
          <w:color w:val="000000"/>
        </w:rPr>
        <w:t>Fri</w:t>
      </w:r>
      <w:r>
        <w:rPr>
          <w:b/>
          <w:color w:val="000000"/>
        </w:rPr>
        <w:t xml:space="preserve">day, </w:t>
      </w:r>
      <w:r w:rsidR="00B92022">
        <w:rPr>
          <w:b/>
          <w:color w:val="000000"/>
        </w:rPr>
        <w:t>Nov</w:t>
      </w:r>
      <w:r w:rsidR="00473AD8">
        <w:rPr>
          <w:b/>
          <w:color w:val="000000"/>
        </w:rPr>
        <w:t>ember 1</w:t>
      </w:r>
      <w:r w:rsidR="00B92022">
        <w:rPr>
          <w:b/>
          <w:color w:val="000000"/>
        </w:rPr>
        <w:t>0</w:t>
      </w:r>
      <w:r>
        <w:rPr>
          <w:b/>
          <w:color w:val="000000"/>
        </w:rPr>
        <w:t xml:space="preserve">, 2023 – </w:t>
      </w:r>
      <w:r w:rsidR="00B92022">
        <w:rPr>
          <w:b/>
          <w:color w:val="000000"/>
        </w:rPr>
        <w:t>3</w:t>
      </w:r>
      <w:r>
        <w:rPr>
          <w:b/>
          <w:color w:val="000000"/>
        </w:rPr>
        <w:t>:00 pm</w:t>
      </w:r>
      <w:r w:rsidR="002447CC">
        <w:rPr>
          <w:b/>
          <w:color w:val="000000"/>
        </w:rPr>
        <w:t xml:space="preserve"> </w:t>
      </w:r>
    </w:p>
    <w:sectPr w:rsidR="005364BA" w:rsidRPr="005364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6"/>
    <w:rsid w:val="000A295F"/>
    <w:rsid w:val="000B054F"/>
    <w:rsid w:val="00152BC3"/>
    <w:rsid w:val="00173494"/>
    <w:rsid w:val="002447CC"/>
    <w:rsid w:val="00285EF0"/>
    <w:rsid w:val="002A1E1B"/>
    <w:rsid w:val="00315899"/>
    <w:rsid w:val="003526D5"/>
    <w:rsid w:val="0036269E"/>
    <w:rsid w:val="003C49C1"/>
    <w:rsid w:val="00473AD8"/>
    <w:rsid w:val="004A30EB"/>
    <w:rsid w:val="004E05FB"/>
    <w:rsid w:val="0053315F"/>
    <w:rsid w:val="005364BA"/>
    <w:rsid w:val="0057582D"/>
    <w:rsid w:val="005C4317"/>
    <w:rsid w:val="00651E6E"/>
    <w:rsid w:val="00677220"/>
    <w:rsid w:val="007E1974"/>
    <w:rsid w:val="008A3C12"/>
    <w:rsid w:val="008C4253"/>
    <w:rsid w:val="00940D0A"/>
    <w:rsid w:val="009A1403"/>
    <w:rsid w:val="00A6457E"/>
    <w:rsid w:val="00A93A89"/>
    <w:rsid w:val="00B20A68"/>
    <w:rsid w:val="00B71A26"/>
    <w:rsid w:val="00B92022"/>
    <w:rsid w:val="00C0422D"/>
    <w:rsid w:val="00CA0E99"/>
    <w:rsid w:val="00D521E1"/>
    <w:rsid w:val="00DA48BD"/>
    <w:rsid w:val="00DC76B4"/>
    <w:rsid w:val="00DE092E"/>
    <w:rsid w:val="00ED193E"/>
    <w:rsid w:val="00F068CE"/>
    <w:rsid w:val="00F31745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A81"/>
  <w15:chartTrackingRefBased/>
  <w15:docId w15:val="{9ED9CD1A-5DD6-4A0C-B8AA-5CA483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chService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</Template>
  <TotalTime>20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Selections for Your Wedding</vt:lpstr>
    </vt:vector>
  </TitlesOfParts>
  <Company>St Joseph Church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Mike Keller</cp:lastModifiedBy>
  <cp:revision>4</cp:revision>
  <cp:lastPrinted>2023-01-23T19:50:00Z</cp:lastPrinted>
  <dcterms:created xsi:type="dcterms:W3CDTF">2023-11-08T18:04:00Z</dcterms:created>
  <dcterms:modified xsi:type="dcterms:W3CDTF">2023-11-08T18:22:00Z</dcterms:modified>
</cp:coreProperties>
</file>